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D25B1" w14:textId="2BDF84D1" w:rsidR="00BA0DEE" w:rsidRPr="00BA0DEE" w:rsidRDefault="005E614B" w:rsidP="00BA0DEE">
      <w:pPr>
        <w:pStyle w:val="NoSpacing"/>
        <w:rPr>
          <w:rFonts w:ascii="Franklin Gothic Demi" w:hAnsi="Franklin Gothic Demi"/>
          <w:color w:val="00A0AF"/>
          <w:sz w:val="40"/>
          <w:szCs w:val="40"/>
        </w:rPr>
      </w:pPr>
      <w:r>
        <w:rPr>
          <w:rFonts w:ascii="Franklin Gothic Demi" w:hAnsi="Franklin Gothic Demi"/>
          <w:color w:val="00A0AF"/>
          <w:sz w:val="40"/>
          <w:szCs w:val="40"/>
        </w:rPr>
        <w:t>202</w:t>
      </w:r>
      <w:r w:rsidR="004E55AC">
        <w:rPr>
          <w:rFonts w:ascii="Franklin Gothic Demi" w:hAnsi="Franklin Gothic Demi"/>
          <w:color w:val="00A0AF"/>
          <w:sz w:val="40"/>
          <w:szCs w:val="40"/>
        </w:rPr>
        <w:t>2</w:t>
      </w:r>
      <w:r w:rsidR="00D82FC1">
        <w:rPr>
          <w:rFonts w:ascii="Franklin Gothic Demi" w:hAnsi="Franklin Gothic Demi"/>
          <w:color w:val="00A0AF"/>
          <w:sz w:val="40"/>
          <w:szCs w:val="40"/>
        </w:rPr>
        <w:t xml:space="preserve"> </w:t>
      </w:r>
      <w:r w:rsidR="00C32274">
        <w:rPr>
          <w:rFonts w:ascii="Franklin Gothic Demi" w:hAnsi="Franklin Gothic Demi"/>
          <w:color w:val="00A0AF"/>
          <w:sz w:val="40"/>
          <w:szCs w:val="40"/>
        </w:rPr>
        <w:t>LFFM CAP Grantee Meeting</w:t>
      </w:r>
    </w:p>
    <w:p w14:paraId="004BBF29" w14:textId="77777777" w:rsidR="00BA0DEE" w:rsidRPr="00BA0DEE" w:rsidRDefault="00BA0DEE" w:rsidP="00BA0DEE">
      <w:pPr>
        <w:pStyle w:val="NoSpacing"/>
        <w:rPr>
          <w:rFonts w:ascii="Franklin Gothic Book" w:hAnsi="Franklin Gothic Book"/>
        </w:rPr>
      </w:pPr>
    </w:p>
    <w:p w14:paraId="74F142C9" w14:textId="3B3EBF39" w:rsidR="00BA0DEE" w:rsidRPr="00BA0DEE" w:rsidRDefault="00C32274" w:rsidP="00BA0DEE">
      <w:pPr>
        <w:pStyle w:val="NoSpacing"/>
        <w:rPr>
          <w:rFonts w:ascii="Franklin Gothic Book" w:hAnsi="Franklin Gothic Book"/>
          <w:color w:val="262626" w:themeColor="text1" w:themeTint="D9"/>
          <w:sz w:val="26"/>
          <w:szCs w:val="26"/>
        </w:rPr>
      </w:pPr>
      <w:r>
        <w:rPr>
          <w:rFonts w:ascii="Franklin Gothic Book" w:hAnsi="Franklin Gothic Book"/>
          <w:color w:val="262626" w:themeColor="text1" w:themeTint="D9"/>
          <w:sz w:val="26"/>
          <w:szCs w:val="26"/>
        </w:rPr>
        <w:t>November 15 – 17, 2022</w:t>
      </w:r>
    </w:p>
    <w:p w14:paraId="4E4AEB30" w14:textId="3342FC8D" w:rsidR="004E55AC" w:rsidRDefault="00C32274" w:rsidP="00BA0DEE">
      <w:pPr>
        <w:pStyle w:val="NoSpacing"/>
        <w:rPr>
          <w:rFonts w:ascii="Franklin Gothic Book" w:hAnsi="Franklin Gothic Book"/>
          <w:color w:val="262626" w:themeColor="text1" w:themeTint="D9"/>
          <w:sz w:val="26"/>
          <w:szCs w:val="26"/>
        </w:rPr>
      </w:pPr>
      <w:r>
        <w:rPr>
          <w:rFonts w:ascii="Franklin Gothic Book" w:hAnsi="Franklin Gothic Book"/>
          <w:color w:val="262626" w:themeColor="text1" w:themeTint="D9"/>
          <w:sz w:val="26"/>
          <w:szCs w:val="26"/>
        </w:rPr>
        <w:t>Hyatt Regency at the Arch</w:t>
      </w:r>
    </w:p>
    <w:p w14:paraId="4C7A7832" w14:textId="45ADAFED" w:rsidR="00C32274" w:rsidRPr="00BA0DEE" w:rsidRDefault="00C32274" w:rsidP="00BA0DEE">
      <w:pPr>
        <w:pStyle w:val="NoSpacing"/>
        <w:rPr>
          <w:rFonts w:ascii="Franklin Gothic Book" w:hAnsi="Franklin Gothic Book"/>
          <w:color w:val="262626" w:themeColor="text1" w:themeTint="D9"/>
          <w:sz w:val="26"/>
          <w:szCs w:val="26"/>
        </w:rPr>
      </w:pPr>
      <w:r>
        <w:rPr>
          <w:rFonts w:ascii="Franklin Gothic Book" w:hAnsi="Franklin Gothic Book"/>
          <w:color w:val="262626" w:themeColor="text1" w:themeTint="D9"/>
          <w:sz w:val="26"/>
          <w:szCs w:val="26"/>
        </w:rPr>
        <w:t>St. Louis, MO</w:t>
      </w:r>
    </w:p>
    <w:p w14:paraId="3DF006D3" w14:textId="1B2C8457" w:rsidR="00BA0DEE" w:rsidRDefault="00FD528E" w:rsidP="00BA0DEE">
      <w:pPr>
        <w:pStyle w:val="NoSpacing"/>
        <w:rPr>
          <w:rFonts w:ascii="Franklin Gothic Medium" w:hAnsi="Franklin Gothic Medium"/>
          <w:caps/>
          <w:color w:val="404040" w:themeColor="text1" w:themeTint="BF"/>
          <w:sz w:val="54"/>
          <w:szCs w:val="54"/>
        </w:rPr>
      </w:pPr>
      <w:r>
        <w:rPr>
          <w:rFonts w:ascii="Franklin Gothic Book" w:hAnsi="Franklin Gothic Book"/>
          <w:color w:val="262626" w:themeColor="text1" w:themeTint="D9"/>
          <w:sz w:val="26"/>
          <w:szCs w:val="26"/>
        </w:rPr>
        <w:br w:type="textWrapping" w:clear="all"/>
      </w:r>
      <w:r w:rsidR="00BA0DEE" w:rsidRPr="00BA0DEE">
        <w:rPr>
          <w:rFonts w:ascii="Franklin Gothic Medium" w:hAnsi="Franklin Gothic Medium"/>
          <w:color w:val="404040" w:themeColor="text1" w:themeTint="BF"/>
          <w:sz w:val="54"/>
          <w:szCs w:val="54"/>
        </w:rPr>
        <w:t>AGEND</w:t>
      </w:r>
      <w:r w:rsidR="00BA0DEE">
        <w:rPr>
          <w:rFonts w:ascii="Franklin Gothic Medium" w:hAnsi="Franklin Gothic Medium"/>
          <w:caps/>
          <w:color w:val="404040" w:themeColor="text1" w:themeTint="BF"/>
          <w:sz w:val="54"/>
          <w:szCs w:val="54"/>
        </w:rPr>
        <w:t>A</w:t>
      </w:r>
    </w:p>
    <w:p w14:paraId="3C42B208" w14:textId="77777777" w:rsidR="00011F2F" w:rsidRPr="009D2C06" w:rsidRDefault="00A56532" w:rsidP="00785F33">
      <w:pPr>
        <w:pStyle w:val="NoSpacing"/>
        <w:rPr>
          <w:caps/>
          <w:color w:val="404040" w:themeColor="text1" w:themeTint="BF"/>
        </w:rPr>
      </w:pPr>
      <w:r>
        <w:rPr>
          <w:rFonts w:ascii="Franklin Gothic Medium" w:hAnsi="Franklin Gothic Medium"/>
          <w:noProof/>
          <w:color w:val="404040" w:themeColor="text1" w:themeTint="BF"/>
          <w:sz w:val="54"/>
          <w:szCs w:val="5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944800" wp14:editId="659AF699">
                <wp:simplePos x="0" y="0"/>
                <wp:positionH relativeFrom="column">
                  <wp:posOffset>12700</wp:posOffset>
                </wp:positionH>
                <wp:positionV relativeFrom="paragraph">
                  <wp:posOffset>1270</wp:posOffset>
                </wp:positionV>
                <wp:extent cx="6400800" cy="0"/>
                <wp:effectExtent l="12700" t="17145" r="15875" b="2095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A0A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FCA24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pt;margin-top:.1pt;width:7in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" strokecolor="#00a0af" strokeweight="2pt"/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XSpec="center" w:tblpY="22"/>
        <w:tblW w:w="0" w:type="auto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5670"/>
        <w:gridCol w:w="2250"/>
      </w:tblGrid>
      <w:tr w:rsidR="00A56532" w:rsidRPr="009D2C06" w14:paraId="7F3C7C63" w14:textId="77777777" w:rsidTr="00477754">
        <w:tc>
          <w:tcPr>
            <w:tcW w:w="2160" w:type="dxa"/>
            <w:tcBorders>
              <w:top w:val="nil"/>
              <w:left w:val="nil"/>
              <w:bottom w:val="single" w:sz="2" w:space="0" w:color="BFBFBF" w:themeColor="background1" w:themeShade="BF"/>
              <w:right w:val="nil"/>
            </w:tcBorders>
          </w:tcPr>
          <w:p w14:paraId="65B4AD87" w14:textId="35F71842" w:rsidR="00A56532" w:rsidRPr="009D2C06" w:rsidRDefault="00C32274" w:rsidP="00252E60">
            <w:pPr>
              <w:pBdr>
                <w:bar w:val="single" w:sz="2" w:color="BFBFBF" w:themeColor="background1" w:themeShade="BF"/>
              </w:pBdr>
              <w:rPr>
                <w:b/>
              </w:rPr>
            </w:pPr>
            <w:r>
              <w:rPr>
                <w:b/>
              </w:rPr>
              <w:t>Tuesday</w:t>
            </w:r>
            <w:r w:rsidR="00595CA7">
              <w:rPr>
                <w:b/>
              </w:rPr>
              <w:t xml:space="preserve">, </w:t>
            </w:r>
            <w:r>
              <w:rPr>
                <w:b/>
              </w:rPr>
              <w:t>November 15</w:t>
            </w:r>
            <w:r w:rsidR="00595CA7">
              <w:rPr>
                <w:b/>
              </w:rPr>
              <w:t>, 2022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2" w:space="0" w:color="BFBFBF" w:themeColor="background1" w:themeShade="BF"/>
              <w:right w:val="nil"/>
            </w:tcBorders>
          </w:tcPr>
          <w:p w14:paraId="5F71FEF7" w14:textId="77777777" w:rsidR="00A56532" w:rsidRPr="009D2C06" w:rsidRDefault="00A56532" w:rsidP="00A56532">
            <w:pPr>
              <w:pBdr>
                <w:bar w:val="single" w:sz="2" w:color="BFBFBF" w:themeColor="background1" w:themeShade="BF"/>
              </w:pBdr>
              <w:rPr>
                <w:b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2" w:space="0" w:color="BFBFBF" w:themeColor="background1" w:themeShade="BF"/>
              <w:right w:val="nil"/>
            </w:tcBorders>
          </w:tcPr>
          <w:p w14:paraId="334F2B4A" w14:textId="77777777" w:rsidR="00A56532" w:rsidRPr="009D2C06" w:rsidRDefault="00785F33" w:rsidP="00A56532">
            <w:pPr>
              <w:pBdr>
                <w:bar w:val="single" w:sz="2" w:color="BFBFBF" w:themeColor="background1" w:themeShade="BF"/>
              </w:pBdr>
              <w:rPr>
                <w:b/>
              </w:rPr>
            </w:pPr>
            <w:r w:rsidRPr="009D2C06">
              <w:rPr>
                <w:b/>
              </w:rPr>
              <w:br/>
            </w:r>
          </w:p>
        </w:tc>
      </w:tr>
      <w:tr w:rsidR="00ED3AAD" w:rsidRPr="009D2C06" w14:paraId="53A7717D" w14:textId="77777777" w:rsidTr="00477754">
        <w:tc>
          <w:tcPr>
            <w:tcW w:w="2160" w:type="dxa"/>
            <w:tcBorders>
              <w:top w:val="nil"/>
              <w:left w:val="nil"/>
              <w:bottom w:val="single" w:sz="2" w:space="0" w:color="BFBFBF" w:themeColor="background1" w:themeShade="BF"/>
              <w:right w:val="nil"/>
            </w:tcBorders>
          </w:tcPr>
          <w:p w14:paraId="4E7CDF3F" w14:textId="6B0B0466" w:rsidR="00ED3AAD" w:rsidRDefault="00583C93" w:rsidP="00AA34F1">
            <w:pPr>
              <w:pBdr>
                <w:bar w:val="single" w:sz="2" w:color="BFBFBF" w:themeColor="background1" w:themeShade="BF"/>
              </w:pBdr>
              <w:rPr>
                <w:b/>
              </w:rPr>
            </w:pPr>
            <w:r>
              <w:rPr>
                <w:b/>
              </w:rPr>
              <w:t>8:30 am – 5:00 pm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2" w:space="0" w:color="BFBFBF" w:themeColor="background1" w:themeShade="BF"/>
              <w:right w:val="nil"/>
            </w:tcBorders>
          </w:tcPr>
          <w:p w14:paraId="7136BDE6" w14:textId="0EBE96AA" w:rsidR="00ED3AAD" w:rsidRPr="009D2C06" w:rsidRDefault="00ED3AAD" w:rsidP="00252E60">
            <w:pPr>
              <w:pBdr>
                <w:bar w:val="single" w:sz="2" w:color="BFBFBF" w:themeColor="background1" w:themeShade="BF"/>
              </w:pBdr>
              <w:rPr>
                <w:b/>
              </w:rPr>
            </w:pPr>
            <w:r>
              <w:rPr>
                <w:b/>
              </w:rPr>
              <w:t xml:space="preserve"> </w:t>
            </w:r>
            <w:r w:rsidR="00054866">
              <w:rPr>
                <w:b/>
              </w:rPr>
              <w:t xml:space="preserve"> GENERAL SESSIONS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2" w:space="0" w:color="BFBFBF" w:themeColor="background1" w:themeShade="BF"/>
              <w:right w:val="nil"/>
            </w:tcBorders>
          </w:tcPr>
          <w:p w14:paraId="5C200688" w14:textId="77777777" w:rsidR="00ED3AAD" w:rsidRPr="009D2C06" w:rsidRDefault="00ED3AAD" w:rsidP="00A56532">
            <w:pPr>
              <w:pBdr>
                <w:bar w:val="single" w:sz="2" w:color="BFBFBF" w:themeColor="background1" w:themeShade="BF"/>
              </w:pBdr>
              <w:rPr>
                <w:b/>
              </w:rPr>
            </w:pPr>
          </w:p>
        </w:tc>
      </w:tr>
      <w:tr w:rsidR="00583C93" w:rsidRPr="009D2C06" w14:paraId="06F76D45" w14:textId="77777777" w:rsidTr="00477754">
        <w:tc>
          <w:tcPr>
            <w:tcW w:w="2160" w:type="dxa"/>
            <w:tcBorders>
              <w:top w:val="nil"/>
              <w:left w:val="nil"/>
              <w:bottom w:val="single" w:sz="2" w:space="0" w:color="BFBFBF" w:themeColor="background1" w:themeShade="BF"/>
              <w:right w:val="nil"/>
            </w:tcBorders>
          </w:tcPr>
          <w:p w14:paraId="6CF0FCC1" w14:textId="77777777" w:rsidR="00583C93" w:rsidRDefault="00583C93" w:rsidP="00AA34F1">
            <w:pPr>
              <w:pBdr>
                <w:bar w:val="single" w:sz="2" w:color="BFBFBF" w:themeColor="background1" w:themeShade="BF"/>
              </w:pBdr>
              <w:rPr>
                <w:b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2" w:space="0" w:color="BFBFBF" w:themeColor="background1" w:themeShade="BF"/>
              <w:right w:val="nil"/>
            </w:tcBorders>
          </w:tcPr>
          <w:p w14:paraId="741D6941" w14:textId="057EF68C" w:rsidR="00583C93" w:rsidRDefault="00583C93" w:rsidP="00252E60">
            <w:pPr>
              <w:pBdr>
                <w:bar w:val="single" w:sz="2" w:color="BFBFBF" w:themeColor="background1" w:themeShade="BF"/>
              </w:pBdr>
              <w:rPr>
                <w:b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2" w:space="0" w:color="BFBFBF" w:themeColor="background1" w:themeShade="BF"/>
              <w:right w:val="nil"/>
            </w:tcBorders>
          </w:tcPr>
          <w:p w14:paraId="275BC73E" w14:textId="77777777" w:rsidR="00583C93" w:rsidRPr="009D2C06" w:rsidRDefault="00583C93" w:rsidP="00A56532">
            <w:pPr>
              <w:pBdr>
                <w:bar w:val="single" w:sz="2" w:color="BFBFBF" w:themeColor="background1" w:themeShade="BF"/>
              </w:pBdr>
              <w:rPr>
                <w:b/>
              </w:rPr>
            </w:pPr>
          </w:p>
        </w:tc>
      </w:tr>
      <w:tr w:rsidR="00A84C43" w:rsidRPr="009D2C06" w14:paraId="7AB5A7D5" w14:textId="77777777" w:rsidTr="00477754">
        <w:tc>
          <w:tcPr>
            <w:tcW w:w="2160" w:type="dxa"/>
            <w:tcBorders>
              <w:top w:val="nil"/>
              <w:left w:val="nil"/>
              <w:bottom w:val="single" w:sz="2" w:space="0" w:color="BFBFBF" w:themeColor="background1" w:themeShade="BF"/>
              <w:right w:val="nil"/>
            </w:tcBorders>
          </w:tcPr>
          <w:p w14:paraId="4A1FA8E5" w14:textId="08EC6C65" w:rsidR="00A84C43" w:rsidRPr="00A84C43" w:rsidRDefault="00A84C43" w:rsidP="00AA34F1">
            <w:pPr>
              <w:pBdr>
                <w:bar w:val="single" w:sz="2" w:color="BFBFBF" w:themeColor="background1" w:themeShade="BF"/>
              </w:pBdr>
              <w:rPr>
                <w:bCs/>
              </w:rPr>
            </w:pPr>
            <w:r w:rsidRPr="00A84C43">
              <w:rPr>
                <w:bCs/>
              </w:rPr>
              <w:t>7:30 – 8:30 am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2" w:space="0" w:color="BFBFBF" w:themeColor="background1" w:themeShade="BF"/>
              <w:right w:val="nil"/>
            </w:tcBorders>
          </w:tcPr>
          <w:p w14:paraId="3B9F4670" w14:textId="2ECFB4E0" w:rsidR="00A84C43" w:rsidRPr="00A84C43" w:rsidRDefault="00A84C43" w:rsidP="00252E60">
            <w:pPr>
              <w:pBdr>
                <w:bar w:val="single" w:sz="2" w:color="BFBFBF" w:themeColor="background1" w:themeShade="BF"/>
              </w:pBdr>
              <w:rPr>
                <w:bCs/>
              </w:rPr>
            </w:pPr>
            <w:r w:rsidRPr="00A84C43">
              <w:rPr>
                <w:bCs/>
              </w:rPr>
              <w:t>Continental Breakfast (provided)</w:t>
            </w:r>
            <w:r w:rsidRPr="00A84C43">
              <w:rPr>
                <w:bCs/>
              </w:rPr>
              <w:br/>
            </w:r>
          </w:p>
        </w:tc>
        <w:tc>
          <w:tcPr>
            <w:tcW w:w="2250" w:type="dxa"/>
            <w:tcBorders>
              <w:top w:val="nil"/>
              <w:left w:val="nil"/>
              <w:bottom w:val="single" w:sz="2" w:space="0" w:color="BFBFBF" w:themeColor="background1" w:themeShade="BF"/>
              <w:right w:val="nil"/>
            </w:tcBorders>
          </w:tcPr>
          <w:p w14:paraId="685E0A15" w14:textId="77777777" w:rsidR="00A84C43" w:rsidRPr="009D2C06" w:rsidRDefault="00A84C43" w:rsidP="00A56532">
            <w:pPr>
              <w:pBdr>
                <w:bar w:val="single" w:sz="2" w:color="BFBFBF" w:themeColor="background1" w:themeShade="BF"/>
              </w:pBdr>
              <w:rPr>
                <w:b/>
              </w:rPr>
            </w:pPr>
          </w:p>
        </w:tc>
      </w:tr>
      <w:tr w:rsidR="00A56532" w:rsidRPr="00526A0B" w14:paraId="64656809" w14:textId="77777777" w:rsidTr="00477754">
        <w:tc>
          <w:tcPr>
            <w:tcW w:w="2160" w:type="dxa"/>
            <w:tcBorders>
              <w:left w:val="nil"/>
              <w:right w:val="nil"/>
            </w:tcBorders>
          </w:tcPr>
          <w:p w14:paraId="59B99955" w14:textId="3ADBD873" w:rsidR="00A56532" w:rsidRPr="00526A0B" w:rsidRDefault="00583C93" w:rsidP="004058CC">
            <w:r>
              <w:t>8:30 – 9:30 am</w:t>
            </w:r>
          </w:p>
        </w:tc>
        <w:tc>
          <w:tcPr>
            <w:tcW w:w="5670" w:type="dxa"/>
            <w:tcBorders>
              <w:left w:val="nil"/>
              <w:right w:val="nil"/>
            </w:tcBorders>
          </w:tcPr>
          <w:p w14:paraId="403C3250" w14:textId="7049994C" w:rsidR="00A56532" w:rsidRDefault="00252E60" w:rsidP="00CC5DCE">
            <w:pPr>
              <w:rPr>
                <w:b/>
              </w:rPr>
            </w:pPr>
            <w:r w:rsidRPr="00526A0B">
              <w:rPr>
                <w:b/>
              </w:rPr>
              <w:t>Welcome</w:t>
            </w:r>
            <w:r w:rsidR="00B577F6">
              <w:rPr>
                <w:b/>
              </w:rPr>
              <w:t xml:space="preserve"> and </w:t>
            </w:r>
            <w:r w:rsidR="00CC5DCE">
              <w:rPr>
                <w:b/>
              </w:rPr>
              <w:t>Keynote</w:t>
            </w:r>
          </w:p>
          <w:p w14:paraId="36574667" w14:textId="741D5D8C" w:rsidR="00FF3925" w:rsidRPr="00526A0B" w:rsidRDefault="00483F0F" w:rsidP="00A56532">
            <w:r>
              <w:t>TBD</w:t>
            </w:r>
          </w:p>
          <w:p w14:paraId="6062F822" w14:textId="4267D437" w:rsidR="004058CC" w:rsidRPr="00526A0B" w:rsidRDefault="004058CC" w:rsidP="00B577F6"/>
        </w:tc>
        <w:tc>
          <w:tcPr>
            <w:tcW w:w="2250" w:type="dxa"/>
            <w:tcBorders>
              <w:left w:val="nil"/>
              <w:right w:val="nil"/>
            </w:tcBorders>
          </w:tcPr>
          <w:p w14:paraId="4FD61EB8" w14:textId="11EAA0C3" w:rsidR="00A56532" w:rsidRPr="00526A0B" w:rsidRDefault="00A56532" w:rsidP="00A56532">
            <w:pPr>
              <w:rPr>
                <w:i/>
              </w:rPr>
            </w:pPr>
          </w:p>
        </w:tc>
      </w:tr>
      <w:tr w:rsidR="00252E60" w:rsidRPr="00526A0B" w14:paraId="0404B48D" w14:textId="77777777" w:rsidTr="00CC5DCE">
        <w:trPr>
          <w:trHeight w:val="536"/>
        </w:trPr>
        <w:tc>
          <w:tcPr>
            <w:tcW w:w="2160" w:type="dxa"/>
            <w:tcBorders>
              <w:left w:val="nil"/>
              <w:right w:val="nil"/>
            </w:tcBorders>
          </w:tcPr>
          <w:p w14:paraId="753531A5" w14:textId="2554ECCC" w:rsidR="00252E60" w:rsidRPr="00526A0B" w:rsidRDefault="00CC5DCE" w:rsidP="00E50759">
            <w:r>
              <w:t>9:30 – 10:00 a</w:t>
            </w:r>
            <w:r w:rsidR="00252E60" w:rsidRPr="00526A0B">
              <w:t>m</w:t>
            </w:r>
          </w:p>
        </w:tc>
        <w:tc>
          <w:tcPr>
            <w:tcW w:w="5670" w:type="dxa"/>
            <w:tcBorders>
              <w:left w:val="nil"/>
              <w:right w:val="nil"/>
            </w:tcBorders>
          </w:tcPr>
          <w:p w14:paraId="6A857EA9" w14:textId="726E051E" w:rsidR="00AA34F1" w:rsidRPr="00526A0B" w:rsidRDefault="00CC5DCE" w:rsidP="00AA34F1">
            <w:pPr>
              <w:rPr>
                <w:b/>
                <w:bCs/>
              </w:rPr>
            </w:pPr>
            <w:r>
              <w:rPr>
                <w:b/>
                <w:bCs/>
              </w:rPr>
              <w:t>Future of LFFM Program</w:t>
            </w:r>
            <w:r w:rsidR="00483F0F">
              <w:rPr>
                <w:b/>
                <w:bCs/>
              </w:rPr>
              <w:br/>
            </w:r>
            <w:r w:rsidR="00483F0F" w:rsidRPr="00483F0F">
              <w:t>TBD</w:t>
            </w:r>
          </w:p>
          <w:p w14:paraId="14BE8ABE" w14:textId="555AF30C" w:rsidR="00252E60" w:rsidRPr="00955A79" w:rsidRDefault="00252E60" w:rsidP="00CC5DCE">
            <w:pPr>
              <w:pStyle w:val="ListParagraph"/>
              <w:rPr>
                <w:highlight w:val="lightGray"/>
              </w:rPr>
            </w:pPr>
          </w:p>
        </w:tc>
        <w:tc>
          <w:tcPr>
            <w:tcW w:w="2250" w:type="dxa"/>
            <w:tcBorders>
              <w:left w:val="nil"/>
              <w:right w:val="nil"/>
            </w:tcBorders>
          </w:tcPr>
          <w:p w14:paraId="6CDD61FA" w14:textId="77777777" w:rsidR="00252E60" w:rsidRPr="00526A0B" w:rsidRDefault="00252E60" w:rsidP="00A56532"/>
        </w:tc>
      </w:tr>
      <w:tr w:rsidR="004058CC" w:rsidRPr="00526A0B" w14:paraId="57D51149" w14:textId="77777777" w:rsidTr="008C08E5">
        <w:trPr>
          <w:trHeight w:val="399"/>
        </w:trPr>
        <w:tc>
          <w:tcPr>
            <w:tcW w:w="2160" w:type="dxa"/>
            <w:tcBorders>
              <w:left w:val="nil"/>
              <w:right w:val="nil"/>
            </w:tcBorders>
          </w:tcPr>
          <w:p w14:paraId="4783E8CD" w14:textId="3ACE6445" w:rsidR="004058CC" w:rsidRPr="00526A0B" w:rsidRDefault="00CC5DCE" w:rsidP="00E50759">
            <w:r>
              <w:t>10:00 – 10:30 a</w:t>
            </w:r>
            <w:r w:rsidR="00E50759">
              <w:t>m</w:t>
            </w:r>
          </w:p>
        </w:tc>
        <w:tc>
          <w:tcPr>
            <w:tcW w:w="5670" w:type="dxa"/>
            <w:tcBorders>
              <w:left w:val="nil"/>
              <w:right w:val="nil"/>
            </w:tcBorders>
          </w:tcPr>
          <w:p w14:paraId="2A86E58D" w14:textId="54F4D777" w:rsidR="004058CC" w:rsidRPr="00E50759" w:rsidRDefault="00E50759" w:rsidP="00AA34F1">
            <w:pPr>
              <w:rPr>
                <w:b/>
                <w:bCs/>
              </w:rPr>
            </w:pPr>
            <w:r w:rsidRPr="00E50759">
              <w:rPr>
                <w:b/>
                <w:bCs/>
              </w:rPr>
              <w:t>Break</w:t>
            </w:r>
          </w:p>
        </w:tc>
        <w:tc>
          <w:tcPr>
            <w:tcW w:w="2250" w:type="dxa"/>
            <w:tcBorders>
              <w:left w:val="nil"/>
              <w:right w:val="nil"/>
            </w:tcBorders>
          </w:tcPr>
          <w:p w14:paraId="14212D57" w14:textId="77777777" w:rsidR="004058CC" w:rsidRPr="00526A0B" w:rsidRDefault="004058CC" w:rsidP="00A56532"/>
        </w:tc>
      </w:tr>
      <w:tr w:rsidR="00180DC9" w:rsidRPr="00526A0B" w14:paraId="78EBA207" w14:textId="77777777" w:rsidTr="00477754">
        <w:tc>
          <w:tcPr>
            <w:tcW w:w="2160" w:type="dxa"/>
            <w:tcBorders>
              <w:left w:val="nil"/>
              <w:right w:val="nil"/>
            </w:tcBorders>
          </w:tcPr>
          <w:p w14:paraId="2CB41366" w14:textId="5DC95903" w:rsidR="00180DC9" w:rsidRPr="00526A0B" w:rsidRDefault="00CC5DCE" w:rsidP="00E50759">
            <w:r>
              <w:t>10:30 am – 12:00 pm</w:t>
            </w:r>
          </w:p>
        </w:tc>
        <w:tc>
          <w:tcPr>
            <w:tcW w:w="5670" w:type="dxa"/>
            <w:tcBorders>
              <w:left w:val="nil"/>
              <w:right w:val="nil"/>
            </w:tcBorders>
          </w:tcPr>
          <w:p w14:paraId="4C8E3C9D" w14:textId="6D4D1B58" w:rsidR="00A54859" w:rsidRPr="00CC5DCE" w:rsidRDefault="00CC5DCE" w:rsidP="00CC5DCE">
            <w:pPr>
              <w:rPr>
                <w:b/>
              </w:rPr>
            </w:pPr>
            <w:r w:rsidRPr="00CC5DCE">
              <w:rPr>
                <w:b/>
              </w:rPr>
              <w:t>Interesting Samples – Case Studies</w:t>
            </w:r>
          </w:p>
          <w:p w14:paraId="421EFCA0" w14:textId="77F5337C" w:rsidR="00CC5DCE" w:rsidRDefault="00CC5DCE" w:rsidP="00CC5DCE">
            <w:pPr>
              <w:pStyle w:val="ListParagraph"/>
              <w:numPr>
                <w:ilvl w:val="0"/>
                <w:numId w:val="25"/>
              </w:numPr>
              <w:rPr>
                <w:bCs/>
              </w:rPr>
            </w:pPr>
            <w:r>
              <w:rPr>
                <w:bCs/>
              </w:rPr>
              <w:t xml:space="preserve">Lead in blueberries – Sin Urban, </w:t>
            </w:r>
            <w:r w:rsidR="00D55744">
              <w:rPr>
                <w:bCs/>
              </w:rPr>
              <w:t xml:space="preserve">Laboratorians Administration, </w:t>
            </w:r>
            <w:r>
              <w:rPr>
                <w:bCs/>
              </w:rPr>
              <w:t xml:space="preserve">MD Department of </w:t>
            </w:r>
            <w:r w:rsidR="00D55744">
              <w:rPr>
                <w:bCs/>
              </w:rPr>
              <w:t>Health</w:t>
            </w:r>
          </w:p>
          <w:p w14:paraId="14C5125D" w14:textId="5EF1C881" w:rsidR="00D55744" w:rsidRDefault="00D55744" w:rsidP="00CC5DCE">
            <w:pPr>
              <w:pStyle w:val="ListParagraph"/>
              <w:numPr>
                <w:ilvl w:val="0"/>
                <w:numId w:val="25"/>
              </w:numPr>
              <w:rPr>
                <w:bCs/>
              </w:rPr>
            </w:pPr>
            <w:r>
              <w:rPr>
                <w:bCs/>
                <w:i/>
                <w:iCs/>
              </w:rPr>
              <w:t>Listeria monocytogenes</w:t>
            </w:r>
            <w:r>
              <w:rPr>
                <w:bCs/>
              </w:rPr>
              <w:t xml:space="preserve"> in apples – Stephanie Clark and Christopher Benton, New Hampshire </w:t>
            </w:r>
            <w:r w:rsidR="009B2514">
              <w:rPr>
                <w:bCs/>
              </w:rPr>
              <w:t>Public Health Laboratories</w:t>
            </w:r>
          </w:p>
          <w:p w14:paraId="7CA5EEFA" w14:textId="20AD57F8" w:rsidR="009B2514" w:rsidRDefault="009B2514" w:rsidP="00CC5DCE">
            <w:pPr>
              <w:pStyle w:val="ListParagraph"/>
              <w:numPr>
                <w:ilvl w:val="0"/>
                <w:numId w:val="25"/>
              </w:numPr>
              <w:rPr>
                <w:bCs/>
              </w:rPr>
            </w:pPr>
            <w:r>
              <w:rPr>
                <w:bCs/>
              </w:rPr>
              <w:t xml:space="preserve">Sulfites in food commodities – Maria Ishida, </w:t>
            </w:r>
            <w:r w:rsidR="00381932">
              <w:rPr>
                <w:bCs/>
              </w:rPr>
              <w:t>NY Department of Agriculture and Markets</w:t>
            </w:r>
          </w:p>
          <w:p w14:paraId="35148994" w14:textId="7B9A53B8" w:rsidR="00381932" w:rsidRPr="00CC5DCE" w:rsidRDefault="00381932" w:rsidP="00CC5DCE">
            <w:pPr>
              <w:pStyle w:val="ListParagraph"/>
              <w:numPr>
                <w:ilvl w:val="0"/>
                <w:numId w:val="25"/>
              </w:numPr>
              <w:rPr>
                <w:bCs/>
              </w:rPr>
            </w:pPr>
            <w:r>
              <w:rPr>
                <w:bCs/>
              </w:rPr>
              <w:t xml:space="preserve">Animal food ingredients – TBD, </w:t>
            </w:r>
            <w:r w:rsidR="003516B8">
              <w:rPr>
                <w:bCs/>
              </w:rPr>
              <w:t>Office of the Texas State Chemist</w:t>
            </w:r>
          </w:p>
          <w:p w14:paraId="135908C6" w14:textId="05CF0A25" w:rsidR="00955A79" w:rsidRPr="00526A0B" w:rsidRDefault="00955A79" w:rsidP="00955A79">
            <w:pPr>
              <w:pStyle w:val="ListParagraph"/>
              <w:rPr>
                <w:b/>
              </w:rPr>
            </w:pPr>
          </w:p>
        </w:tc>
        <w:tc>
          <w:tcPr>
            <w:tcW w:w="2250" w:type="dxa"/>
            <w:tcBorders>
              <w:left w:val="nil"/>
              <w:right w:val="nil"/>
            </w:tcBorders>
          </w:tcPr>
          <w:p w14:paraId="27C62E51" w14:textId="5E41DFD5" w:rsidR="00180DC9" w:rsidRPr="00526A0B" w:rsidRDefault="00180DC9" w:rsidP="00180DC9">
            <w:pPr>
              <w:rPr>
                <w:i/>
              </w:rPr>
            </w:pPr>
          </w:p>
        </w:tc>
      </w:tr>
      <w:tr w:rsidR="00A84C43" w:rsidRPr="00526A0B" w14:paraId="0136A6C7" w14:textId="77777777" w:rsidTr="00483F0F">
        <w:trPr>
          <w:trHeight w:val="446"/>
        </w:trPr>
        <w:tc>
          <w:tcPr>
            <w:tcW w:w="2160" w:type="dxa"/>
            <w:tcBorders>
              <w:left w:val="nil"/>
              <w:right w:val="nil"/>
            </w:tcBorders>
          </w:tcPr>
          <w:p w14:paraId="6DD48D1C" w14:textId="26FA5876" w:rsidR="00A84C43" w:rsidRDefault="00A84C43" w:rsidP="00E50759">
            <w:r>
              <w:t>12:00 – 1:30 pm</w:t>
            </w:r>
          </w:p>
        </w:tc>
        <w:tc>
          <w:tcPr>
            <w:tcW w:w="5670" w:type="dxa"/>
            <w:tcBorders>
              <w:left w:val="nil"/>
              <w:right w:val="nil"/>
            </w:tcBorders>
          </w:tcPr>
          <w:p w14:paraId="0E366622" w14:textId="46ECF5FA" w:rsidR="00A84C43" w:rsidRPr="00CC5DCE" w:rsidRDefault="00A84C43" w:rsidP="00CC5DCE">
            <w:pPr>
              <w:rPr>
                <w:b/>
              </w:rPr>
            </w:pPr>
            <w:r>
              <w:rPr>
                <w:b/>
              </w:rPr>
              <w:t>Lunch (on your own)</w:t>
            </w:r>
          </w:p>
        </w:tc>
        <w:tc>
          <w:tcPr>
            <w:tcW w:w="2250" w:type="dxa"/>
            <w:tcBorders>
              <w:left w:val="nil"/>
              <w:right w:val="nil"/>
            </w:tcBorders>
          </w:tcPr>
          <w:p w14:paraId="57F8DCAC" w14:textId="77777777" w:rsidR="00A84C43" w:rsidRPr="00526A0B" w:rsidRDefault="00A84C43" w:rsidP="00180DC9">
            <w:pPr>
              <w:rPr>
                <w:i/>
              </w:rPr>
            </w:pPr>
          </w:p>
        </w:tc>
      </w:tr>
      <w:tr w:rsidR="00180DC9" w:rsidRPr="00526A0B" w14:paraId="4F54D1C4" w14:textId="77777777" w:rsidTr="00477754">
        <w:tc>
          <w:tcPr>
            <w:tcW w:w="2160" w:type="dxa"/>
            <w:tcBorders>
              <w:left w:val="nil"/>
              <w:right w:val="nil"/>
            </w:tcBorders>
          </w:tcPr>
          <w:p w14:paraId="0591600E" w14:textId="566B1844" w:rsidR="00180DC9" w:rsidRPr="00526A0B" w:rsidRDefault="004325FA" w:rsidP="00E50759">
            <w:r>
              <w:t>1:30 – 2:00 pm</w:t>
            </w:r>
          </w:p>
        </w:tc>
        <w:tc>
          <w:tcPr>
            <w:tcW w:w="5670" w:type="dxa"/>
            <w:tcBorders>
              <w:left w:val="nil"/>
              <w:right w:val="nil"/>
            </w:tcBorders>
          </w:tcPr>
          <w:p w14:paraId="58203178" w14:textId="7138FEE0" w:rsidR="00F73A17" w:rsidRPr="00483F0F" w:rsidRDefault="004325FA" w:rsidP="004325FA">
            <w:pPr>
              <w:pStyle w:val="CommentText"/>
              <w:rPr>
                <w:b/>
                <w:bCs/>
                <w:iCs/>
                <w:sz w:val="22"/>
              </w:rPr>
            </w:pPr>
            <w:r w:rsidRPr="00483F0F">
              <w:rPr>
                <w:b/>
                <w:bCs/>
                <w:iCs/>
                <w:sz w:val="22"/>
              </w:rPr>
              <w:t xml:space="preserve">ORA Data </w:t>
            </w:r>
            <w:r w:rsidR="00483F0F" w:rsidRPr="00483F0F">
              <w:rPr>
                <w:b/>
                <w:bCs/>
                <w:iCs/>
                <w:sz w:val="22"/>
              </w:rPr>
              <w:t>Exchange – Sample Data Sharing</w:t>
            </w:r>
          </w:p>
          <w:p w14:paraId="3296CF1D" w14:textId="7EFD35A3" w:rsidR="00483F0F" w:rsidRPr="004325FA" w:rsidRDefault="00483F0F" w:rsidP="004325FA">
            <w:pPr>
              <w:pStyle w:val="CommentText"/>
              <w:rPr>
                <w:iCs/>
                <w:sz w:val="22"/>
              </w:rPr>
            </w:pPr>
            <w:r>
              <w:rPr>
                <w:iCs/>
                <w:sz w:val="22"/>
              </w:rPr>
              <w:t>Omari Fennell, FDA</w:t>
            </w:r>
          </w:p>
          <w:p w14:paraId="351EB388" w14:textId="2A42BCE1" w:rsidR="00180DC9" w:rsidRPr="00526A0B" w:rsidRDefault="00180DC9" w:rsidP="00050BEE">
            <w:pPr>
              <w:pStyle w:val="CommentText"/>
              <w:ind w:left="720"/>
            </w:pPr>
          </w:p>
        </w:tc>
        <w:tc>
          <w:tcPr>
            <w:tcW w:w="2250" w:type="dxa"/>
            <w:tcBorders>
              <w:left w:val="nil"/>
              <w:right w:val="nil"/>
            </w:tcBorders>
          </w:tcPr>
          <w:p w14:paraId="75DA35F4" w14:textId="77777777" w:rsidR="00180DC9" w:rsidRPr="00526A0B" w:rsidRDefault="00180DC9" w:rsidP="00180DC9">
            <w:pPr>
              <w:rPr>
                <w:i/>
              </w:rPr>
            </w:pPr>
          </w:p>
        </w:tc>
      </w:tr>
      <w:tr w:rsidR="00483F0F" w:rsidRPr="00526A0B" w14:paraId="156FEF50" w14:textId="77777777" w:rsidTr="00477754">
        <w:tc>
          <w:tcPr>
            <w:tcW w:w="2160" w:type="dxa"/>
            <w:tcBorders>
              <w:left w:val="nil"/>
              <w:right w:val="nil"/>
            </w:tcBorders>
          </w:tcPr>
          <w:p w14:paraId="3985F780" w14:textId="7BC3B2E2" w:rsidR="00483F0F" w:rsidRDefault="00483F0F" w:rsidP="00E50759">
            <w:r>
              <w:t>2:00 – 2:30 pm</w:t>
            </w:r>
          </w:p>
        </w:tc>
        <w:tc>
          <w:tcPr>
            <w:tcW w:w="5670" w:type="dxa"/>
            <w:tcBorders>
              <w:left w:val="nil"/>
              <w:right w:val="nil"/>
            </w:tcBorders>
          </w:tcPr>
          <w:p w14:paraId="0423E635" w14:textId="77777777" w:rsidR="00483F0F" w:rsidRDefault="00483F0F" w:rsidP="004325FA">
            <w:pPr>
              <w:pStyle w:val="CommentText"/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>State Experiences with ORA DX</w:t>
            </w:r>
          </w:p>
          <w:p w14:paraId="26CD46E7" w14:textId="2C11614B" w:rsidR="00483F0F" w:rsidRDefault="00483F0F" w:rsidP="00483F0F">
            <w:pPr>
              <w:pStyle w:val="CommentText"/>
              <w:numPr>
                <w:ilvl w:val="0"/>
                <w:numId w:val="26"/>
              </w:numPr>
              <w:rPr>
                <w:iCs/>
                <w:sz w:val="22"/>
              </w:rPr>
            </w:pPr>
            <w:r>
              <w:rPr>
                <w:iCs/>
                <w:sz w:val="22"/>
              </w:rPr>
              <w:t xml:space="preserve">System-to-System Approach – Sin Urban, </w:t>
            </w:r>
            <w:r w:rsidRPr="00483F0F">
              <w:rPr>
                <w:iCs/>
                <w:sz w:val="22"/>
              </w:rPr>
              <w:t>Laboratorians Administration, MD Department of Health</w:t>
            </w:r>
          </w:p>
          <w:p w14:paraId="31CE3FA2" w14:textId="2A8512A0" w:rsidR="00483F0F" w:rsidRDefault="00483F0F" w:rsidP="00483F0F">
            <w:pPr>
              <w:pStyle w:val="CommentText"/>
              <w:numPr>
                <w:ilvl w:val="0"/>
                <w:numId w:val="26"/>
              </w:numPr>
              <w:rPr>
                <w:iCs/>
                <w:sz w:val="22"/>
              </w:rPr>
            </w:pPr>
            <w:r>
              <w:rPr>
                <w:iCs/>
                <w:sz w:val="22"/>
              </w:rPr>
              <w:t xml:space="preserve">ORAPP Upload - </w:t>
            </w:r>
            <w:r w:rsidR="00966F88" w:rsidRPr="00966F88">
              <w:rPr>
                <w:iCs/>
                <w:sz w:val="22"/>
              </w:rPr>
              <w:t>Kitty Prapayotin-Riveros</w:t>
            </w:r>
            <w:r w:rsidR="00966F88">
              <w:rPr>
                <w:iCs/>
                <w:sz w:val="22"/>
              </w:rPr>
              <w:t>, CT Agricultural Experiment Station</w:t>
            </w:r>
          </w:p>
          <w:p w14:paraId="6374C8BB" w14:textId="42ADF643" w:rsidR="00483F0F" w:rsidRPr="00483F0F" w:rsidRDefault="00483F0F" w:rsidP="004325FA">
            <w:pPr>
              <w:pStyle w:val="CommentText"/>
              <w:rPr>
                <w:iCs/>
                <w:sz w:val="22"/>
              </w:rPr>
            </w:pPr>
          </w:p>
        </w:tc>
        <w:tc>
          <w:tcPr>
            <w:tcW w:w="2250" w:type="dxa"/>
            <w:tcBorders>
              <w:left w:val="nil"/>
              <w:right w:val="nil"/>
            </w:tcBorders>
          </w:tcPr>
          <w:p w14:paraId="1245A8F8" w14:textId="77777777" w:rsidR="00483F0F" w:rsidRPr="00526A0B" w:rsidRDefault="00483F0F" w:rsidP="00180DC9">
            <w:pPr>
              <w:rPr>
                <w:i/>
              </w:rPr>
            </w:pPr>
          </w:p>
        </w:tc>
      </w:tr>
      <w:tr w:rsidR="00C506D7" w:rsidRPr="00526A0B" w14:paraId="7FBE0C52" w14:textId="77777777" w:rsidTr="00477754">
        <w:tc>
          <w:tcPr>
            <w:tcW w:w="2160" w:type="dxa"/>
            <w:tcBorders>
              <w:left w:val="nil"/>
              <w:right w:val="nil"/>
            </w:tcBorders>
          </w:tcPr>
          <w:p w14:paraId="5F700554" w14:textId="64FF6089" w:rsidR="00C506D7" w:rsidRDefault="00C506D7" w:rsidP="00E50759">
            <w:r>
              <w:t>2:30 – 3:00 pm</w:t>
            </w:r>
          </w:p>
        </w:tc>
        <w:tc>
          <w:tcPr>
            <w:tcW w:w="5670" w:type="dxa"/>
            <w:tcBorders>
              <w:left w:val="nil"/>
              <w:right w:val="nil"/>
            </w:tcBorders>
          </w:tcPr>
          <w:p w14:paraId="6789415A" w14:textId="0059F38C" w:rsidR="00C506D7" w:rsidRDefault="00C506D7" w:rsidP="004325FA">
            <w:pPr>
              <w:pStyle w:val="CommentText"/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>Town Hall Q&amp;A for ORA DX</w:t>
            </w:r>
            <w:r>
              <w:rPr>
                <w:b/>
                <w:bCs/>
                <w:iCs/>
                <w:sz w:val="22"/>
              </w:rPr>
              <w:br/>
            </w:r>
          </w:p>
        </w:tc>
        <w:tc>
          <w:tcPr>
            <w:tcW w:w="2250" w:type="dxa"/>
            <w:tcBorders>
              <w:left w:val="nil"/>
              <w:right w:val="nil"/>
            </w:tcBorders>
          </w:tcPr>
          <w:p w14:paraId="179D11BC" w14:textId="77777777" w:rsidR="00C506D7" w:rsidRPr="00526A0B" w:rsidRDefault="00C506D7" w:rsidP="00180DC9">
            <w:pPr>
              <w:rPr>
                <w:i/>
              </w:rPr>
            </w:pPr>
          </w:p>
        </w:tc>
      </w:tr>
      <w:tr w:rsidR="00C506D7" w:rsidRPr="00526A0B" w14:paraId="4380A7E6" w14:textId="77777777" w:rsidTr="00477754">
        <w:tc>
          <w:tcPr>
            <w:tcW w:w="2160" w:type="dxa"/>
            <w:tcBorders>
              <w:left w:val="nil"/>
              <w:right w:val="nil"/>
            </w:tcBorders>
          </w:tcPr>
          <w:p w14:paraId="0567E239" w14:textId="6A638FF8" w:rsidR="00C506D7" w:rsidRDefault="00092D3F" w:rsidP="00E50759">
            <w:r>
              <w:t>3:00 – 3:30 pm</w:t>
            </w:r>
          </w:p>
        </w:tc>
        <w:tc>
          <w:tcPr>
            <w:tcW w:w="5670" w:type="dxa"/>
            <w:tcBorders>
              <w:left w:val="nil"/>
              <w:right w:val="nil"/>
            </w:tcBorders>
          </w:tcPr>
          <w:p w14:paraId="7D5E5A34" w14:textId="2B5866AD" w:rsidR="00C506D7" w:rsidRDefault="00092D3F" w:rsidP="004325FA">
            <w:pPr>
              <w:pStyle w:val="CommentText"/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>Coffee Break/Visit Posters</w:t>
            </w:r>
          </w:p>
        </w:tc>
        <w:tc>
          <w:tcPr>
            <w:tcW w:w="2250" w:type="dxa"/>
            <w:tcBorders>
              <w:left w:val="nil"/>
              <w:right w:val="nil"/>
            </w:tcBorders>
          </w:tcPr>
          <w:p w14:paraId="27B77142" w14:textId="77777777" w:rsidR="00C506D7" w:rsidRPr="00526A0B" w:rsidRDefault="00C506D7" w:rsidP="00180DC9">
            <w:pPr>
              <w:rPr>
                <w:i/>
              </w:rPr>
            </w:pPr>
          </w:p>
        </w:tc>
      </w:tr>
      <w:tr w:rsidR="00666288" w:rsidRPr="00526A0B" w14:paraId="6D941487" w14:textId="77777777" w:rsidTr="008C08E5">
        <w:trPr>
          <w:trHeight w:val="525"/>
        </w:trPr>
        <w:tc>
          <w:tcPr>
            <w:tcW w:w="2160" w:type="dxa"/>
            <w:tcBorders>
              <w:left w:val="nil"/>
              <w:right w:val="nil"/>
            </w:tcBorders>
          </w:tcPr>
          <w:p w14:paraId="146442B2" w14:textId="0D4C7BA6" w:rsidR="00666288" w:rsidRDefault="00666288" w:rsidP="00180DC9">
            <w:r>
              <w:lastRenderedPageBreak/>
              <w:t>3:30 – 4:15 pm</w:t>
            </w:r>
          </w:p>
        </w:tc>
        <w:tc>
          <w:tcPr>
            <w:tcW w:w="5670" w:type="dxa"/>
            <w:tcBorders>
              <w:left w:val="nil"/>
              <w:right w:val="nil"/>
            </w:tcBorders>
          </w:tcPr>
          <w:p w14:paraId="655F57D1" w14:textId="791118EF" w:rsidR="00666288" w:rsidRPr="00666288" w:rsidRDefault="00666288" w:rsidP="00180DC9">
            <w:r>
              <w:rPr>
                <w:b/>
                <w:bCs/>
              </w:rPr>
              <w:t>State Panel on LFFM Experiences</w:t>
            </w:r>
            <w:r>
              <w:rPr>
                <w:b/>
                <w:bCs/>
              </w:rPr>
              <w:br/>
            </w:r>
            <w:r>
              <w:t>TBD</w:t>
            </w:r>
            <w:r>
              <w:br/>
            </w:r>
          </w:p>
        </w:tc>
        <w:tc>
          <w:tcPr>
            <w:tcW w:w="2250" w:type="dxa"/>
            <w:tcBorders>
              <w:left w:val="nil"/>
              <w:right w:val="nil"/>
            </w:tcBorders>
          </w:tcPr>
          <w:p w14:paraId="15B8CCC3" w14:textId="77777777" w:rsidR="00666288" w:rsidRPr="00526A0B" w:rsidRDefault="00666288" w:rsidP="00180DC9"/>
        </w:tc>
      </w:tr>
      <w:tr w:rsidR="00B55E36" w:rsidRPr="00526A0B" w14:paraId="7FF76C6C" w14:textId="77777777" w:rsidTr="008C08E5">
        <w:trPr>
          <w:trHeight w:val="525"/>
        </w:trPr>
        <w:tc>
          <w:tcPr>
            <w:tcW w:w="2160" w:type="dxa"/>
            <w:tcBorders>
              <w:left w:val="nil"/>
              <w:right w:val="nil"/>
            </w:tcBorders>
          </w:tcPr>
          <w:p w14:paraId="1FBD5142" w14:textId="68560338" w:rsidR="00B55E36" w:rsidRDefault="00B55E36" w:rsidP="00180DC9">
            <w:r>
              <w:t>4:15 – 5:00 pm</w:t>
            </w:r>
          </w:p>
        </w:tc>
        <w:tc>
          <w:tcPr>
            <w:tcW w:w="5670" w:type="dxa"/>
            <w:tcBorders>
              <w:left w:val="nil"/>
              <w:right w:val="nil"/>
            </w:tcBorders>
          </w:tcPr>
          <w:p w14:paraId="3CE30F18" w14:textId="7D122DFE" w:rsidR="00B55E36" w:rsidRDefault="004050A3" w:rsidP="00180DC9">
            <w:pPr>
              <w:rPr>
                <w:b/>
                <w:bCs/>
              </w:rPr>
            </w:pPr>
            <w:r>
              <w:rPr>
                <w:b/>
                <w:bCs/>
              </w:rPr>
              <w:t>Town Hall Session with FDA Partners</w:t>
            </w:r>
          </w:p>
        </w:tc>
        <w:tc>
          <w:tcPr>
            <w:tcW w:w="2250" w:type="dxa"/>
            <w:tcBorders>
              <w:left w:val="nil"/>
              <w:right w:val="nil"/>
            </w:tcBorders>
          </w:tcPr>
          <w:p w14:paraId="6DC6D572" w14:textId="77777777" w:rsidR="00B55E36" w:rsidRPr="00526A0B" w:rsidRDefault="00B55E36" w:rsidP="00180DC9"/>
        </w:tc>
      </w:tr>
      <w:tr w:rsidR="00180DC9" w:rsidRPr="00526A0B" w14:paraId="088DBF5C" w14:textId="77777777" w:rsidTr="008C08E5">
        <w:trPr>
          <w:trHeight w:val="525"/>
        </w:trPr>
        <w:tc>
          <w:tcPr>
            <w:tcW w:w="2160" w:type="dxa"/>
            <w:tcBorders>
              <w:left w:val="nil"/>
              <w:right w:val="nil"/>
            </w:tcBorders>
          </w:tcPr>
          <w:p w14:paraId="659870CB" w14:textId="461C6629" w:rsidR="00180DC9" w:rsidRPr="00C17116" w:rsidRDefault="00C17116" w:rsidP="00180DC9">
            <w:r>
              <w:t>5:</w:t>
            </w:r>
            <w:r w:rsidR="003D5B6E">
              <w:t>3</w:t>
            </w:r>
            <w:r>
              <w:t>0</w:t>
            </w:r>
            <w:r w:rsidR="003D5B6E">
              <w:t xml:space="preserve"> – 6:30</w:t>
            </w:r>
            <w:r>
              <w:t xml:space="preserve"> pm</w:t>
            </w:r>
          </w:p>
        </w:tc>
        <w:tc>
          <w:tcPr>
            <w:tcW w:w="5670" w:type="dxa"/>
            <w:tcBorders>
              <w:left w:val="nil"/>
              <w:right w:val="nil"/>
            </w:tcBorders>
          </w:tcPr>
          <w:p w14:paraId="242C00C0" w14:textId="34596A7A" w:rsidR="00180DC9" w:rsidRPr="008C08E5" w:rsidRDefault="003D5B6E" w:rsidP="00180DC9">
            <w:pPr>
              <w:rPr>
                <w:b/>
                <w:bCs/>
              </w:rPr>
            </w:pPr>
            <w:r w:rsidRPr="008C08E5">
              <w:rPr>
                <w:b/>
                <w:bCs/>
              </w:rPr>
              <w:t>Networking Reception</w:t>
            </w:r>
          </w:p>
        </w:tc>
        <w:tc>
          <w:tcPr>
            <w:tcW w:w="2250" w:type="dxa"/>
            <w:tcBorders>
              <w:left w:val="nil"/>
              <w:right w:val="nil"/>
            </w:tcBorders>
          </w:tcPr>
          <w:p w14:paraId="472599E5" w14:textId="77777777" w:rsidR="00180DC9" w:rsidRPr="00526A0B" w:rsidRDefault="00180DC9" w:rsidP="00180DC9"/>
        </w:tc>
      </w:tr>
      <w:tr w:rsidR="00C17116" w:rsidRPr="00526A0B" w14:paraId="1747A7DC" w14:textId="77777777" w:rsidTr="00477754">
        <w:tc>
          <w:tcPr>
            <w:tcW w:w="2160" w:type="dxa"/>
            <w:tcBorders>
              <w:left w:val="nil"/>
              <w:right w:val="nil"/>
            </w:tcBorders>
          </w:tcPr>
          <w:p w14:paraId="18FEF1B5" w14:textId="77777777" w:rsidR="00C17116" w:rsidRPr="00526A0B" w:rsidRDefault="00C17116" w:rsidP="00180DC9">
            <w:pPr>
              <w:rPr>
                <w:b/>
              </w:rPr>
            </w:pPr>
          </w:p>
        </w:tc>
        <w:tc>
          <w:tcPr>
            <w:tcW w:w="5670" w:type="dxa"/>
            <w:tcBorders>
              <w:left w:val="nil"/>
              <w:right w:val="nil"/>
            </w:tcBorders>
          </w:tcPr>
          <w:p w14:paraId="078B6494" w14:textId="77777777" w:rsidR="00C17116" w:rsidRPr="00526A0B" w:rsidRDefault="00C17116" w:rsidP="00180DC9"/>
        </w:tc>
        <w:tc>
          <w:tcPr>
            <w:tcW w:w="2250" w:type="dxa"/>
            <w:tcBorders>
              <w:left w:val="nil"/>
              <w:right w:val="nil"/>
            </w:tcBorders>
          </w:tcPr>
          <w:p w14:paraId="099E419C" w14:textId="77777777" w:rsidR="00C17116" w:rsidRPr="00526A0B" w:rsidRDefault="00C17116" w:rsidP="00180DC9"/>
        </w:tc>
      </w:tr>
      <w:tr w:rsidR="00180DC9" w:rsidRPr="00526A0B" w14:paraId="7B0136C5" w14:textId="77777777" w:rsidTr="00477754">
        <w:tc>
          <w:tcPr>
            <w:tcW w:w="2160" w:type="dxa"/>
            <w:tcBorders>
              <w:left w:val="nil"/>
              <w:right w:val="nil"/>
            </w:tcBorders>
          </w:tcPr>
          <w:p w14:paraId="02B3E720" w14:textId="6983543E" w:rsidR="00180DC9" w:rsidRPr="00526A0B" w:rsidRDefault="00F97AEC" w:rsidP="00180DC9">
            <w:pPr>
              <w:rPr>
                <w:b/>
              </w:rPr>
            </w:pPr>
            <w:r>
              <w:rPr>
                <w:b/>
              </w:rPr>
              <w:t>Wednesday</w:t>
            </w:r>
            <w:r w:rsidR="00CC1826">
              <w:rPr>
                <w:b/>
              </w:rPr>
              <w:t>,</w:t>
            </w:r>
            <w:r>
              <w:rPr>
                <w:b/>
              </w:rPr>
              <w:t xml:space="preserve"> November 16,</w:t>
            </w:r>
            <w:r w:rsidR="00CC1826">
              <w:rPr>
                <w:b/>
              </w:rPr>
              <w:t xml:space="preserve"> 2022</w:t>
            </w:r>
          </w:p>
        </w:tc>
        <w:tc>
          <w:tcPr>
            <w:tcW w:w="5670" w:type="dxa"/>
            <w:tcBorders>
              <w:left w:val="nil"/>
              <w:right w:val="nil"/>
            </w:tcBorders>
          </w:tcPr>
          <w:p w14:paraId="5150CD4B" w14:textId="2B5978E2" w:rsidR="00180DC9" w:rsidRPr="00526A0B" w:rsidRDefault="00180DC9" w:rsidP="00180DC9"/>
        </w:tc>
        <w:tc>
          <w:tcPr>
            <w:tcW w:w="2250" w:type="dxa"/>
            <w:tcBorders>
              <w:left w:val="nil"/>
              <w:right w:val="nil"/>
            </w:tcBorders>
          </w:tcPr>
          <w:p w14:paraId="23E09D59" w14:textId="77777777" w:rsidR="00180DC9" w:rsidRPr="00526A0B" w:rsidRDefault="00180DC9" w:rsidP="00180DC9"/>
        </w:tc>
      </w:tr>
      <w:tr w:rsidR="00941CE6" w:rsidRPr="00526A0B" w14:paraId="0759BF25" w14:textId="77777777" w:rsidTr="00477754">
        <w:tc>
          <w:tcPr>
            <w:tcW w:w="2160" w:type="dxa"/>
            <w:tcBorders>
              <w:left w:val="nil"/>
              <w:right w:val="nil"/>
            </w:tcBorders>
          </w:tcPr>
          <w:p w14:paraId="7D1C26C7" w14:textId="77777777" w:rsidR="00941CE6" w:rsidRDefault="00941CE6" w:rsidP="00180DC9">
            <w:pPr>
              <w:rPr>
                <w:b/>
              </w:rPr>
            </w:pPr>
          </w:p>
        </w:tc>
        <w:tc>
          <w:tcPr>
            <w:tcW w:w="5670" w:type="dxa"/>
            <w:tcBorders>
              <w:left w:val="nil"/>
              <w:right w:val="nil"/>
            </w:tcBorders>
          </w:tcPr>
          <w:p w14:paraId="3C089302" w14:textId="77777777" w:rsidR="00941CE6" w:rsidRPr="00526A0B" w:rsidRDefault="00941CE6" w:rsidP="00180DC9"/>
        </w:tc>
        <w:tc>
          <w:tcPr>
            <w:tcW w:w="2250" w:type="dxa"/>
            <w:tcBorders>
              <w:left w:val="nil"/>
              <w:right w:val="nil"/>
            </w:tcBorders>
          </w:tcPr>
          <w:p w14:paraId="2FFC912A" w14:textId="77777777" w:rsidR="00941CE6" w:rsidRPr="00526A0B" w:rsidRDefault="00941CE6" w:rsidP="00180DC9"/>
        </w:tc>
      </w:tr>
      <w:tr w:rsidR="00CC1826" w:rsidRPr="00526A0B" w14:paraId="423DB2DA" w14:textId="77777777" w:rsidTr="00477754">
        <w:tc>
          <w:tcPr>
            <w:tcW w:w="2160" w:type="dxa"/>
            <w:tcBorders>
              <w:left w:val="nil"/>
              <w:right w:val="nil"/>
            </w:tcBorders>
          </w:tcPr>
          <w:p w14:paraId="158F9DD6" w14:textId="04A5F63E" w:rsidR="00CC1826" w:rsidRPr="00941CE6" w:rsidRDefault="00941CE6" w:rsidP="00180DC9">
            <w:pPr>
              <w:rPr>
                <w:bCs/>
              </w:rPr>
            </w:pPr>
            <w:r w:rsidRPr="00941CE6">
              <w:rPr>
                <w:bCs/>
              </w:rPr>
              <w:t>7:30 – 8:30 am</w:t>
            </w:r>
          </w:p>
        </w:tc>
        <w:tc>
          <w:tcPr>
            <w:tcW w:w="5670" w:type="dxa"/>
            <w:tcBorders>
              <w:left w:val="nil"/>
              <w:right w:val="nil"/>
            </w:tcBorders>
          </w:tcPr>
          <w:p w14:paraId="41A6E166" w14:textId="39608950" w:rsidR="00CC1826" w:rsidRPr="00CC1826" w:rsidRDefault="00CC1826" w:rsidP="00180DC9">
            <w:pPr>
              <w:rPr>
                <w:b/>
                <w:bCs/>
              </w:rPr>
            </w:pPr>
            <w:r w:rsidRPr="00CC1826">
              <w:rPr>
                <w:b/>
                <w:bCs/>
              </w:rPr>
              <w:t xml:space="preserve">Breakfast </w:t>
            </w:r>
            <w:r w:rsidR="00941CE6">
              <w:rPr>
                <w:b/>
                <w:bCs/>
              </w:rPr>
              <w:t>(</w:t>
            </w:r>
            <w:r w:rsidRPr="00CC1826">
              <w:rPr>
                <w:b/>
                <w:bCs/>
              </w:rPr>
              <w:t>provided</w:t>
            </w:r>
            <w:r w:rsidR="00941CE6">
              <w:rPr>
                <w:b/>
                <w:bCs/>
              </w:rPr>
              <w:t>)</w:t>
            </w:r>
          </w:p>
        </w:tc>
        <w:tc>
          <w:tcPr>
            <w:tcW w:w="2250" w:type="dxa"/>
            <w:tcBorders>
              <w:left w:val="nil"/>
              <w:right w:val="nil"/>
            </w:tcBorders>
          </w:tcPr>
          <w:p w14:paraId="3A21EAE9" w14:textId="77777777" w:rsidR="00CC1826" w:rsidRPr="00526A0B" w:rsidRDefault="00CC1826" w:rsidP="00180DC9"/>
        </w:tc>
      </w:tr>
      <w:tr w:rsidR="00941CE6" w:rsidRPr="00526A0B" w14:paraId="3E9DF7A0" w14:textId="77777777" w:rsidTr="00477754">
        <w:tc>
          <w:tcPr>
            <w:tcW w:w="2160" w:type="dxa"/>
            <w:tcBorders>
              <w:left w:val="nil"/>
              <w:right w:val="nil"/>
            </w:tcBorders>
          </w:tcPr>
          <w:p w14:paraId="3710E83A" w14:textId="77777777" w:rsidR="00941CE6" w:rsidRPr="00941CE6" w:rsidRDefault="00941CE6" w:rsidP="00180DC9">
            <w:pPr>
              <w:rPr>
                <w:bCs/>
              </w:rPr>
            </w:pPr>
          </w:p>
        </w:tc>
        <w:tc>
          <w:tcPr>
            <w:tcW w:w="5670" w:type="dxa"/>
            <w:tcBorders>
              <w:left w:val="nil"/>
              <w:right w:val="nil"/>
            </w:tcBorders>
          </w:tcPr>
          <w:p w14:paraId="1EA9CF9D" w14:textId="77777777" w:rsidR="00941CE6" w:rsidRPr="00CC1826" w:rsidRDefault="00941CE6" w:rsidP="00180DC9">
            <w:pPr>
              <w:rPr>
                <w:b/>
                <w:bCs/>
              </w:rPr>
            </w:pPr>
          </w:p>
        </w:tc>
        <w:tc>
          <w:tcPr>
            <w:tcW w:w="2250" w:type="dxa"/>
            <w:tcBorders>
              <w:left w:val="nil"/>
              <w:right w:val="nil"/>
            </w:tcBorders>
          </w:tcPr>
          <w:p w14:paraId="738E8C01" w14:textId="77777777" w:rsidR="00941CE6" w:rsidRPr="00526A0B" w:rsidRDefault="00941CE6" w:rsidP="00180DC9"/>
        </w:tc>
      </w:tr>
      <w:tr w:rsidR="00180DC9" w:rsidRPr="00526A0B" w14:paraId="3AE19202" w14:textId="77777777" w:rsidTr="00477754">
        <w:tc>
          <w:tcPr>
            <w:tcW w:w="2160" w:type="dxa"/>
            <w:tcBorders>
              <w:left w:val="nil"/>
              <w:right w:val="nil"/>
            </w:tcBorders>
          </w:tcPr>
          <w:p w14:paraId="6C7E2E0C" w14:textId="370E8D65" w:rsidR="00180DC9" w:rsidRPr="00526A0B" w:rsidRDefault="00CC1826" w:rsidP="00180DC9">
            <w:pPr>
              <w:rPr>
                <w:b/>
              </w:rPr>
            </w:pPr>
            <w:r w:rsidRPr="00B76B74">
              <w:rPr>
                <w:b/>
                <w:color w:val="76923C" w:themeColor="accent3" w:themeShade="BF"/>
              </w:rPr>
              <w:t>8:30 a</w:t>
            </w:r>
            <w:r w:rsidR="00180DC9" w:rsidRPr="00B76B74">
              <w:rPr>
                <w:b/>
                <w:color w:val="76923C" w:themeColor="accent3" w:themeShade="BF"/>
              </w:rPr>
              <w:t xml:space="preserve">m – </w:t>
            </w:r>
            <w:r w:rsidR="00F97AEC" w:rsidRPr="00B76B74">
              <w:rPr>
                <w:b/>
                <w:color w:val="76923C" w:themeColor="accent3" w:themeShade="BF"/>
              </w:rPr>
              <w:t>5</w:t>
            </w:r>
            <w:r w:rsidRPr="00B76B74">
              <w:rPr>
                <w:b/>
                <w:color w:val="76923C" w:themeColor="accent3" w:themeShade="BF"/>
              </w:rPr>
              <w:t>:0</w:t>
            </w:r>
            <w:r w:rsidR="00180DC9" w:rsidRPr="00B76B74">
              <w:rPr>
                <w:b/>
                <w:color w:val="76923C" w:themeColor="accent3" w:themeShade="BF"/>
              </w:rPr>
              <w:t>0 pm</w:t>
            </w:r>
            <w:r w:rsidR="00477754" w:rsidRPr="00B76B74">
              <w:rPr>
                <w:b/>
                <w:color w:val="76923C" w:themeColor="accent3" w:themeShade="BF"/>
              </w:rPr>
              <w:t xml:space="preserve"> ET</w:t>
            </w:r>
          </w:p>
        </w:tc>
        <w:tc>
          <w:tcPr>
            <w:tcW w:w="5670" w:type="dxa"/>
            <w:tcBorders>
              <w:left w:val="nil"/>
              <w:right w:val="nil"/>
            </w:tcBorders>
          </w:tcPr>
          <w:p w14:paraId="3FB9778C" w14:textId="38ECF5A4" w:rsidR="00180DC9" w:rsidRPr="00B76B74" w:rsidRDefault="00B76B74" w:rsidP="00180DC9">
            <w:pPr>
              <w:rPr>
                <w:b/>
                <w:bCs/>
                <w:color w:val="76923C" w:themeColor="accent3" w:themeShade="BF"/>
              </w:rPr>
            </w:pPr>
            <w:r w:rsidRPr="00B76B74">
              <w:rPr>
                <w:b/>
                <w:bCs/>
                <w:color w:val="76923C" w:themeColor="accent3" w:themeShade="BF"/>
              </w:rPr>
              <w:t>MICROBIOLOGY BREAKOUT SESSIONS</w:t>
            </w:r>
          </w:p>
        </w:tc>
        <w:tc>
          <w:tcPr>
            <w:tcW w:w="2250" w:type="dxa"/>
            <w:tcBorders>
              <w:left w:val="nil"/>
              <w:right w:val="nil"/>
            </w:tcBorders>
          </w:tcPr>
          <w:p w14:paraId="492C12FF" w14:textId="77777777" w:rsidR="00180DC9" w:rsidRPr="00526A0B" w:rsidRDefault="00180DC9" w:rsidP="00180DC9"/>
        </w:tc>
      </w:tr>
      <w:tr w:rsidR="00B76B74" w:rsidRPr="00526A0B" w14:paraId="189198F7" w14:textId="77777777" w:rsidTr="00477754">
        <w:tc>
          <w:tcPr>
            <w:tcW w:w="2160" w:type="dxa"/>
            <w:tcBorders>
              <w:left w:val="nil"/>
              <w:right w:val="nil"/>
            </w:tcBorders>
          </w:tcPr>
          <w:p w14:paraId="1AD78D59" w14:textId="77777777" w:rsidR="00B76B74" w:rsidRDefault="00B76B74" w:rsidP="00180DC9">
            <w:pPr>
              <w:rPr>
                <w:b/>
              </w:rPr>
            </w:pPr>
          </w:p>
        </w:tc>
        <w:tc>
          <w:tcPr>
            <w:tcW w:w="5670" w:type="dxa"/>
            <w:tcBorders>
              <w:left w:val="nil"/>
              <w:right w:val="nil"/>
            </w:tcBorders>
          </w:tcPr>
          <w:p w14:paraId="5A565F34" w14:textId="77777777" w:rsidR="00B76B74" w:rsidRPr="00526A0B" w:rsidRDefault="00B76B74" w:rsidP="00180DC9"/>
        </w:tc>
        <w:tc>
          <w:tcPr>
            <w:tcW w:w="2250" w:type="dxa"/>
            <w:tcBorders>
              <w:left w:val="nil"/>
              <w:right w:val="nil"/>
            </w:tcBorders>
          </w:tcPr>
          <w:p w14:paraId="3E8F3FDB" w14:textId="77777777" w:rsidR="00B76B74" w:rsidRPr="00526A0B" w:rsidRDefault="00B76B74" w:rsidP="00180DC9"/>
        </w:tc>
      </w:tr>
      <w:tr w:rsidR="00180DC9" w:rsidRPr="00526A0B" w14:paraId="5463A8A2" w14:textId="77777777" w:rsidTr="00477754">
        <w:tc>
          <w:tcPr>
            <w:tcW w:w="2160" w:type="dxa"/>
            <w:tcBorders>
              <w:left w:val="nil"/>
              <w:right w:val="nil"/>
            </w:tcBorders>
          </w:tcPr>
          <w:p w14:paraId="5054D5BD" w14:textId="6E1E4702" w:rsidR="00180DC9" w:rsidRPr="00526A0B" w:rsidRDefault="00CC1826" w:rsidP="00180DC9">
            <w:r>
              <w:t xml:space="preserve">8:30 – </w:t>
            </w:r>
            <w:r w:rsidR="008A5277">
              <w:t>10</w:t>
            </w:r>
            <w:r>
              <w:t>:</w:t>
            </w:r>
            <w:r w:rsidR="004B5C85">
              <w:t>00</w:t>
            </w:r>
            <w:r>
              <w:t xml:space="preserve"> am</w:t>
            </w:r>
          </w:p>
        </w:tc>
        <w:tc>
          <w:tcPr>
            <w:tcW w:w="5670" w:type="dxa"/>
            <w:tcBorders>
              <w:left w:val="nil"/>
              <w:right w:val="nil"/>
            </w:tcBorders>
          </w:tcPr>
          <w:p w14:paraId="0BF0403E" w14:textId="6FA36723" w:rsidR="00CC1826" w:rsidRDefault="008A5277" w:rsidP="00CC1826">
            <w:pPr>
              <w:rPr>
                <w:b/>
              </w:rPr>
            </w:pPr>
            <w:r>
              <w:rPr>
                <w:b/>
              </w:rPr>
              <w:t>Y02 Grant Progress and Y03 Expectations</w:t>
            </w:r>
          </w:p>
          <w:p w14:paraId="6AB8AD5D" w14:textId="12FF156A" w:rsidR="008A5277" w:rsidRPr="00F20B1C" w:rsidRDefault="00F20B1C" w:rsidP="00CC1826">
            <w:pPr>
              <w:rPr>
                <w:b/>
                <w:bCs/>
                <w:iCs/>
              </w:rPr>
            </w:pPr>
            <w:r w:rsidRPr="00F20B1C">
              <w:rPr>
                <w:b/>
                <w:bCs/>
                <w:iCs/>
              </w:rPr>
              <w:t xml:space="preserve">Additional </w:t>
            </w:r>
            <w:r>
              <w:rPr>
                <w:b/>
                <w:bCs/>
                <w:iCs/>
              </w:rPr>
              <w:t>Session(s)</w:t>
            </w:r>
            <w:r w:rsidRPr="00F20B1C">
              <w:rPr>
                <w:b/>
                <w:bCs/>
                <w:iCs/>
              </w:rPr>
              <w:t xml:space="preserve"> TBD</w:t>
            </w:r>
          </w:p>
          <w:p w14:paraId="6198A1E1" w14:textId="6F2A23ED" w:rsidR="003E2A61" w:rsidRPr="00526A0B" w:rsidRDefault="003E2A61" w:rsidP="003338E3"/>
        </w:tc>
        <w:tc>
          <w:tcPr>
            <w:tcW w:w="2250" w:type="dxa"/>
            <w:tcBorders>
              <w:left w:val="nil"/>
              <w:right w:val="nil"/>
            </w:tcBorders>
          </w:tcPr>
          <w:p w14:paraId="378715FF" w14:textId="77777777" w:rsidR="00180DC9" w:rsidRPr="00526A0B" w:rsidRDefault="00180DC9" w:rsidP="00180DC9"/>
        </w:tc>
      </w:tr>
      <w:tr w:rsidR="00180DC9" w:rsidRPr="00526A0B" w14:paraId="2A7E0477" w14:textId="77777777" w:rsidTr="00477754">
        <w:tc>
          <w:tcPr>
            <w:tcW w:w="2160" w:type="dxa"/>
            <w:tcBorders>
              <w:left w:val="nil"/>
              <w:right w:val="nil"/>
            </w:tcBorders>
          </w:tcPr>
          <w:p w14:paraId="4F0ED45F" w14:textId="1A63F16A" w:rsidR="00180DC9" w:rsidRPr="00526A0B" w:rsidRDefault="00F20B1C" w:rsidP="003A5892">
            <w:r>
              <w:t>10:00 – 10:30 am</w:t>
            </w:r>
          </w:p>
        </w:tc>
        <w:tc>
          <w:tcPr>
            <w:tcW w:w="5670" w:type="dxa"/>
            <w:tcBorders>
              <w:left w:val="nil"/>
              <w:right w:val="nil"/>
            </w:tcBorders>
          </w:tcPr>
          <w:p w14:paraId="75CEE735" w14:textId="19A4E799" w:rsidR="00180DC9" w:rsidRDefault="00F20B1C" w:rsidP="00180DC9">
            <w:pPr>
              <w:rPr>
                <w:b/>
                <w:bCs/>
              </w:rPr>
            </w:pPr>
            <w:r>
              <w:rPr>
                <w:b/>
                <w:bCs/>
              </w:rPr>
              <w:t>Coffee Break/Visit Posters</w:t>
            </w:r>
          </w:p>
          <w:p w14:paraId="06F62093" w14:textId="39FBB4C7" w:rsidR="00AD2203" w:rsidRPr="00925BB0" w:rsidRDefault="00AD2203" w:rsidP="00941CE6">
            <w:pPr>
              <w:rPr>
                <w:i/>
              </w:rPr>
            </w:pPr>
          </w:p>
        </w:tc>
        <w:tc>
          <w:tcPr>
            <w:tcW w:w="2250" w:type="dxa"/>
            <w:tcBorders>
              <w:left w:val="nil"/>
              <w:right w:val="nil"/>
            </w:tcBorders>
          </w:tcPr>
          <w:p w14:paraId="2B4C55A2" w14:textId="77777777" w:rsidR="00180DC9" w:rsidRPr="00526A0B" w:rsidRDefault="00180DC9" w:rsidP="00180DC9"/>
        </w:tc>
      </w:tr>
      <w:tr w:rsidR="001D3A2A" w:rsidRPr="00526A0B" w14:paraId="285287EF" w14:textId="77777777" w:rsidTr="00477754">
        <w:tc>
          <w:tcPr>
            <w:tcW w:w="2160" w:type="dxa"/>
            <w:tcBorders>
              <w:left w:val="nil"/>
              <w:right w:val="nil"/>
            </w:tcBorders>
          </w:tcPr>
          <w:p w14:paraId="7AD080B6" w14:textId="486FED12" w:rsidR="001D3A2A" w:rsidRDefault="00F20B1C" w:rsidP="003A5892">
            <w:r>
              <w:t>10</w:t>
            </w:r>
            <w:r w:rsidR="001D3A2A">
              <w:t>:30</w:t>
            </w:r>
            <w:r>
              <w:t xml:space="preserve"> am</w:t>
            </w:r>
            <w:r w:rsidR="001D3A2A">
              <w:t xml:space="preserve"> – </w:t>
            </w:r>
            <w:r>
              <w:t>12:00 pm</w:t>
            </w:r>
          </w:p>
        </w:tc>
        <w:tc>
          <w:tcPr>
            <w:tcW w:w="5670" w:type="dxa"/>
            <w:tcBorders>
              <w:left w:val="nil"/>
              <w:right w:val="nil"/>
            </w:tcBorders>
          </w:tcPr>
          <w:p w14:paraId="2BE6B96F" w14:textId="07118529" w:rsidR="001D3A2A" w:rsidRPr="00526A0B" w:rsidRDefault="00F20B1C" w:rsidP="00180DC9">
            <w:pPr>
              <w:rPr>
                <w:b/>
                <w:bCs/>
              </w:rPr>
            </w:pPr>
            <w:r>
              <w:rPr>
                <w:b/>
                <w:bCs/>
              </w:rPr>
              <w:t>Small Group/Roundtable Discussions</w:t>
            </w:r>
            <w:r>
              <w:rPr>
                <w:b/>
                <w:bCs/>
              </w:rPr>
              <w:br/>
            </w:r>
          </w:p>
        </w:tc>
        <w:tc>
          <w:tcPr>
            <w:tcW w:w="2250" w:type="dxa"/>
            <w:tcBorders>
              <w:left w:val="nil"/>
              <w:right w:val="nil"/>
            </w:tcBorders>
          </w:tcPr>
          <w:p w14:paraId="4D649FC8" w14:textId="77777777" w:rsidR="001D3A2A" w:rsidRPr="00526A0B" w:rsidRDefault="001D3A2A" w:rsidP="00180DC9"/>
        </w:tc>
      </w:tr>
      <w:tr w:rsidR="003A5892" w:rsidRPr="00526A0B" w14:paraId="28D9BF5A" w14:textId="77777777" w:rsidTr="00F20B1C">
        <w:trPr>
          <w:trHeight w:val="526"/>
        </w:trPr>
        <w:tc>
          <w:tcPr>
            <w:tcW w:w="2160" w:type="dxa"/>
            <w:tcBorders>
              <w:left w:val="nil"/>
              <w:right w:val="nil"/>
            </w:tcBorders>
          </w:tcPr>
          <w:p w14:paraId="6A548413" w14:textId="42A95A42" w:rsidR="003A5892" w:rsidRPr="00526A0B" w:rsidRDefault="00F20B1C" w:rsidP="00C45A3C">
            <w:r>
              <w:t>12:00 – 1:30 pm</w:t>
            </w:r>
          </w:p>
        </w:tc>
        <w:tc>
          <w:tcPr>
            <w:tcW w:w="5670" w:type="dxa"/>
            <w:tcBorders>
              <w:left w:val="nil"/>
              <w:right w:val="nil"/>
            </w:tcBorders>
          </w:tcPr>
          <w:p w14:paraId="5D9B13B9" w14:textId="40829D5A" w:rsidR="003A5892" w:rsidRPr="00526A0B" w:rsidRDefault="00F20B1C" w:rsidP="00AA3AB1">
            <w:pPr>
              <w:rPr>
                <w:b/>
              </w:rPr>
            </w:pPr>
            <w:r>
              <w:rPr>
                <w:b/>
              </w:rPr>
              <w:t>Lunch (on your own)</w:t>
            </w:r>
          </w:p>
        </w:tc>
        <w:tc>
          <w:tcPr>
            <w:tcW w:w="2250" w:type="dxa"/>
            <w:tcBorders>
              <w:left w:val="nil"/>
              <w:right w:val="nil"/>
            </w:tcBorders>
          </w:tcPr>
          <w:p w14:paraId="342EE1C1" w14:textId="4B61C1B0" w:rsidR="003A5892" w:rsidRPr="00526A0B" w:rsidRDefault="003A5892" w:rsidP="003A5892"/>
          <w:p w14:paraId="00506817" w14:textId="77777777" w:rsidR="00B531B1" w:rsidRPr="00526A0B" w:rsidRDefault="00B531B1" w:rsidP="003A5892"/>
          <w:p w14:paraId="215083B7" w14:textId="0CE7D04D" w:rsidR="00E33B67" w:rsidRPr="00526A0B" w:rsidRDefault="00E33B67" w:rsidP="003A5892"/>
        </w:tc>
      </w:tr>
      <w:tr w:rsidR="003A5892" w:rsidRPr="00526A0B" w14:paraId="76A47AAC" w14:textId="77777777" w:rsidTr="007064FE">
        <w:trPr>
          <w:trHeight w:val="809"/>
        </w:trPr>
        <w:tc>
          <w:tcPr>
            <w:tcW w:w="2160" w:type="dxa"/>
            <w:tcBorders>
              <w:left w:val="nil"/>
              <w:right w:val="nil"/>
            </w:tcBorders>
          </w:tcPr>
          <w:p w14:paraId="719A1A45" w14:textId="6E0B4D1D" w:rsidR="003A5892" w:rsidRPr="00526A0B" w:rsidRDefault="00F20B1C" w:rsidP="002D7ACA">
            <w:r>
              <w:t>1</w:t>
            </w:r>
            <w:r w:rsidR="00913A99">
              <w:t xml:space="preserve">:30 – </w:t>
            </w:r>
            <w:r w:rsidR="001F2965">
              <w:t xml:space="preserve">3:00 </w:t>
            </w:r>
            <w:r w:rsidR="00913A99">
              <w:t>pm</w:t>
            </w:r>
          </w:p>
        </w:tc>
        <w:tc>
          <w:tcPr>
            <w:tcW w:w="5670" w:type="dxa"/>
            <w:tcBorders>
              <w:left w:val="nil"/>
              <w:right w:val="nil"/>
            </w:tcBorders>
            <w:shd w:val="clear" w:color="auto" w:fill="auto"/>
          </w:tcPr>
          <w:p w14:paraId="33FC9FE4" w14:textId="6C561F6C" w:rsidR="000A67AB" w:rsidRDefault="00913A99" w:rsidP="007064FE">
            <w:pPr>
              <w:rPr>
                <w:b/>
                <w:iCs/>
              </w:rPr>
            </w:pPr>
            <w:r>
              <w:rPr>
                <w:b/>
                <w:i/>
                <w:iCs/>
              </w:rPr>
              <w:t xml:space="preserve">Listeria monocytogenes </w:t>
            </w:r>
            <w:r>
              <w:rPr>
                <w:b/>
                <w:iCs/>
              </w:rPr>
              <w:t>enumeration</w:t>
            </w:r>
            <w:r w:rsidR="009428B6">
              <w:rPr>
                <w:b/>
                <w:iCs/>
              </w:rPr>
              <w:t xml:space="preserve"> </w:t>
            </w:r>
            <w:r w:rsidR="009428B6" w:rsidRPr="009428B6">
              <w:rPr>
                <w:bCs/>
                <w:i/>
                <w:iCs/>
              </w:rPr>
              <w:t>(tentative)</w:t>
            </w:r>
          </w:p>
          <w:p w14:paraId="3FEEAB5F" w14:textId="0D97F6DB" w:rsidR="001F2965" w:rsidRPr="00913A99" w:rsidRDefault="001F2965" w:rsidP="007064FE">
            <w:pPr>
              <w:rPr>
                <w:b/>
                <w:iCs/>
              </w:rPr>
            </w:pPr>
            <w:r>
              <w:rPr>
                <w:b/>
                <w:iCs/>
              </w:rPr>
              <w:t>Method Development</w:t>
            </w:r>
            <w:r w:rsidR="009428B6">
              <w:rPr>
                <w:b/>
                <w:iCs/>
              </w:rPr>
              <w:t xml:space="preserve"> </w:t>
            </w:r>
            <w:r w:rsidR="009428B6" w:rsidRPr="009428B6">
              <w:rPr>
                <w:bCs/>
                <w:i/>
                <w:iCs/>
              </w:rPr>
              <w:t>(tentative)</w:t>
            </w:r>
          </w:p>
        </w:tc>
        <w:tc>
          <w:tcPr>
            <w:tcW w:w="2250" w:type="dxa"/>
            <w:tcBorders>
              <w:left w:val="nil"/>
              <w:right w:val="nil"/>
            </w:tcBorders>
          </w:tcPr>
          <w:p w14:paraId="42314157" w14:textId="77777777" w:rsidR="003A5892" w:rsidRPr="00526A0B" w:rsidRDefault="003A5892" w:rsidP="003A5892"/>
        </w:tc>
      </w:tr>
      <w:tr w:rsidR="00D94351" w:rsidRPr="00526A0B" w14:paraId="4449011C" w14:textId="77777777" w:rsidTr="007064FE">
        <w:trPr>
          <w:trHeight w:val="809"/>
        </w:trPr>
        <w:tc>
          <w:tcPr>
            <w:tcW w:w="2160" w:type="dxa"/>
            <w:tcBorders>
              <w:left w:val="nil"/>
              <w:right w:val="nil"/>
            </w:tcBorders>
          </w:tcPr>
          <w:p w14:paraId="061AF3AB" w14:textId="6A5F558E" w:rsidR="00D94351" w:rsidRDefault="001F2965" w:rsidP="002D7ACA">
            <w:r>
              <w:t>3:00 – 3:30 pm</w:t>
            </w:r>
          </w:p>
        </w:tc>
        <w:tc>
          <w:tcPr>
            <w:tcW w:w="5670" w:type="dxa"/>
            <w:tcBorders>
              <w:left w:val="nil"/>
              <w:right w:val="nil"/>
            </w:tcBorders>
            <w:shd w:val="clear" w:color="auto" w:fill="auto"/>
          </w:tcPr>
          <w:p w14:paraId="530295BA" w14:textId="7DA89D47" w:rsidR="00D94351" w:rsidRPr="007064FE" w:rsidRDefault="001F2965" w:rsidP="007064FE">
            <w:pPr>
              <w:rPr>
                <w:b/>
              </w:rPr>
            </w:pPr>
            <w:r>
              <w:rPr>
                <w:b/>
              </w:rPr>
              <w:t>Coffee Break/Visit Posters</w:t>
            </w:r>
          </w:p>
        </w:tc>
        <w:tc>
          <w:tcPr>
            <w:tcW w:w="2250" w:type="dxa"/>
            <w:tcBorders>
              <w:left w:val="nil"/>
              <w:right w:val="nil"/>
            </w:tcBorders>
          </w:tcPr>
          <w:p w14:paraId="2536D9A9" w14:textId="77777777" w:rsidR="00D94351" w:rsidRPr="00526A0B" w:rsidRDefault="00D94351" w:rsidP="003A5892"/>
        </w:tc>
      </w:tr>
      <w:tr w:rsidR="00F162F3" w:rsidRPr="00526A0B" w14:paraId="3EAC2548" w14:textId="77777777" w:rsidTr="00F162F3">
        <w:trPr>
          <w:trHeight w:val="620"/>
        </w:trPr>
        <w:tc>
          <w:tcPr>
            <w:tcW w:w="2160" w:type="dxa"/>
            <w:tcBorders>
              <w:left w:val="nil"/>
              <w:right w:val="nil"/>
            </w:tcBorders>
          </w:tcPr>
          <w:p w14:paraId="59A9E3BE" w14:textId="2BDE8D46" w:rsidR="00F162F3" w:rsidRDefault="001F2965" w:rsidP="002D7ACA">
            <w:r>
              <w:t>3:30 – 5:00 pm</w:t>
            </w:r>
          </w:p>
        </w:tc>
        <w:tc>
          <w:tcPr>
            <w:tcW w:w="5670" w:type="dxa"/>
            <w:tcBorders>
              <w:left w:val="nil"/>
              <w:right w:val="nil"/>
            </w:tcBorders>
            <w:shd w:val="clear" w:color="auto" w:fill="auto"/>
          </w:tcPr>
          <w:p w14:paraId="3EB81AE6" w14:textId="25462ACB" w:rsidR="00F162F3" w:rsidRDefault="001F2965" w:rsidP="007064FE">
            <w:pPr>
              <w:rPr>
                <w:b/>
              </w:rPr>
            </w:pPr>
            <w:r>
              <w:rPr>
                <w:b/>
              </w:rPr>
              <w:t>Method Validation</w:t>
            </w:r>
            <w:r w:rsidR="009428B6">
              <w:rPr>
                <w:b/>
              </w:rPr>
              <w:t xml:space="preserve"> </w:t>
            </w:r>
            <w:r w:rsidR="009428B6" w:rsidRPr="009428B6">
              <w:rPr>
                <w:bCs/>
                <w:i/>
                <w:iCs/>
              </w:rPr>
              <w:t>(tentative)</w:t>
            </w:r>
          </w:p>
          <w:p w14:paraId="6592C524" w14:textId="4BD0C712" w:rsidR="001F2965" w:rsidRDefault="001F2965" w:rsidP="007064FE">
            <w:pPr>
              <w:rPr>
                <w:b/>
              </w:rPr>
            </w:pPr>
            <w:r>
              <w:rPr>
                <w:b/>
              </w:rPr>
              <w:t>Food Defense</w:t>
            </w:r>
            <w:r w:rsidR="009428B6">
              <w:rPr>
                <w:b/>
              </w:rPr>
              <w:t xml:space="preserve"> </w:t>
            </w:r>
            <w:r w:rsidR="009428B6" w:rsidRPr="009428B6">
              <w:rPr>
                <w:bCs/>
                <w:i/>
                <w:iCs/>
              </w:rPr>
              <w:t>(tentative)</w:t>
            </w:r>
          </w:p>
        </w:tc>
        <w:tc>
          <w:tcPr>
            <w:tcW w:w="2250" w:type="dxa"/>
            <w:tcBorders>
              <w:left w:val="nil"/>
              <w:right w:val="nil"/>
            </w:tcBorders>
          </w:tcPr>
          <w:p w14:paraId="4AA1DD1B" w14:textId="77777777" w:rsidR="00F162F3" w:rsidRPr="00526A0B" w:rsidRDefault="00F162F3" w:rsidP="003A5892"/>
        </w:tc>
      </w:tr>
      <w:tr w:rsidR="001F2965" w:rsidRPr="00526A0B" w14:paraId="75175E3E" w14:textId="77777777" w:rsidTr="00F162F3">
        <w:trPr>
          <w:trHeight w:val="620"/>
        </w:trPr>
        <w:tc>
          <w:tcPr>
            <w:tcW w:w="2160" w:type="dxa"/>
            <w:tcBorders>
              <w:left w:val="nil"/>
              <w:right w:val="nil"/>
            </w:tcBorders>
          </w:tcPr>
          <w:p w14:paraId="40D6B90A" w14:textId="77777777" w:rsidR="001F2965" w:rsidRDefault="001F2965" w:rsidP="002D7ACA"/>
        </w:tc>
        <w:tc>
          <w:tcPr>
            <w:tcW w:w="5670" w:type="dxa"/>
            <w:tcBorders>
              <w:left w:val="nil"/>
              <w:right w:val="nil"/>
            </w:tcBorders>
            <w:shd w:val="clear" w:color="auto" w:fill="auto"/>
          </w:tcPr>
          <w:p w14:paraId="08859DFC" w14:textId="77777777" w:rsidR="001F2965" w:rsidRDefault="001F2965" w:rsidP="007064FE">
            <w:pPr>
              <w:rPr>
                <w:b/>
              </w:rPr>
            </w:pPr>
          </w:p>
        </w:tc>
        <w:tc>
          <w:tcPr>
            <w:tcW w:w="2250" w:type="dxa"/>
            <w:tcBorders>
              <w:left w:val="nil"/>
              <w:right w:val="nil"/>
            </w:tcBorders>
          </w:tcPr>
          <w:p w14:paraId="090A8EDD" w14:textId="77777777" w:rsidR="001F2965" w:rsidRPr="00526A0B" w:rsidRDefault="001F2965" w:rsidP="003A5892"/>
        </w:tc>
      </w:tr>
      <w:tr w:rsidR="001F2965" w:rsidRPr="00B76B74" w14:paraId="3B81D6C0" w14:textId="77777777" w:rsidTr="00833A45">
        <w:trPr>
          <w:gridAfter w:val="1"/>
          <w:wAfter w:w="2250" w:type="dxa"/>
        </w:trPr>
        <w:tc>
          <w:tcPr>
            <w:tcW w:w="2160" w:type="dxa"/>
            <w:tcBorders>
              <w:left w:val="nil"/>
              <w:right w:val="nil"/>
            </w:tcBorders>
          </w:tcPr>
          <w:p w14:paraId="525040EA" w14:textId="77777777" w:rsidR="001F2965" w:rsidRPr="001F2965" w:rsidRDefault="001F2965" w:rsidP="00833A45">
            <w:pPr>
              <w:rPr>
                <w:b/>
                <w:color w:val="548DD4" w:themeColor="text2" w:themeTint="99"/>
              </w:rPr>
            </w:pPr>
            <w:r w:rsidRPr="001F2965">
              <w:rPr>
                <w:b/>
                <w:color w:val="548DD4" w:themeColor="text2" w:themeTint="99"/>
              </w:rPr>
              <w:t>8:30 am – 5:00 pm ET</w:t>
            </w:r>
          </w:p>
        </w:tc>
        <w:tc>
          <w:tcPr>
            <w:tcW w:w="5670" w:type="dxa"/>
            <w:tcBorders>
              <w:left w:val="nil"/>
              <w:right w:val="nil"/>
            </w:tcBorders>
          </w:tcPr>
          <w:p w14:paraId="6BD73E67" w14:textId="5777894B" w:rsidR="001F2965" w:rsidRPr="001F2965" w:rsidRDefault="001F2965" w:rsidP="00833A45">
            <w:pPr>
              <w:rPr>
                <w:b/>
                <w:bCs/>
                <w:color w:val="548DD4" w:themeColor="text2" w:themeTint="99"/>
              </w:rPr>
            </w:pPr>
            <w:r w:rsidRPr="001F2965">
              <w:rPr>
                <w:b/>
                <w:bCs/>
                <w:color w:val="548DD4" w:themeColor="text2" w:themeTint="99"/>
              </w:rPr>
              <w:t>CHEMISTRY BREAKOUT SESSIONS</w:t>
            </w:r>
          </w:p>
        </w:tc>
      </w:tr>
      <w:tr w:rsidR="001F2965" w:rsidRPr="00526A0B" w14:paraId="0D1D9636" w14:textId="77777777" w:rsidTr="00833A45">
        <w:trPr>
          <w:gridAfter w:val="1"/>
          <w:wAfter w:w="2250" w:type="dxa"/>
        </w:trPr>
        <w:tc>
          <w:tcPr>
            <w:tcW w:w="2160" w:type="dxa"/>
            <w:tcBorders>
              <w:left w:val="nil"/>
              <w:right w:val="nil"/>
            </w:tcBorders>
          </w:tcPr>
          <w:p w14:paraId="7F185BCA" w14:textId="77777777" w:rsidR="001F2965" w:rsidRDefault="001F2965" w:rsidP="00833A45">
            <w:pPr>
              <w:rPr>
                <w:b/>
              </w:rPr>
            </w:pPr>
          </w:p>
        </w:tc>
        <w:tc>
          <w:tcPr>
            <w:tcW w:w="5670" w:type="dxa"/>
            <w:tcBorders>
              <w:left w:val="nil"/>
              <w:right w:val="nil"/>
            </w:tcBorders>
          </w:tcPr>
          <w:p w14:paraId="64863EA1" w14:textId="77777777" w:rsidR="001F2965" w:rsidRPr="00526A0B" w:rsidRDefault="001F2965" w:rsidP="00833A45"/>
        </w:tc>
      </w:tr>
      <w:tr w:rsidR="001F2965" w:rsidRPr="00526A0B" w14:paraId="4DA5C373" w14:textId="77777777" w:rsidTr="00833A45">
        <w:trPr>
          <w:gridAfter w:val="1"/>
          <w:wAfter w:w="2250" w:type="dxa"/>
        </w:trPr>
        <w:tc>
          <w:tcPr>
            <w:tcW w:w="2160" w:type="dxa"/>
            <w:tcBorders>
              <w:left w:val="nil"/>
              <w:right w:val="nil"/>
            </w:tcBorders>
          </w:tcPr>
          <w:p w14:paraId="4318426D" w14:textId="77777777" w:rsidR="001F2965" w:rsidRPr="00526A0B" w:rsidRDefault="001F2965" w:rsidP="00833A45">
            <w:r>
              <w:t>8:30 – 10:00 am</w:t>
            </w:r>
          </w:p>
        </w:tc>
        <w:tc>
          <w:tcPr>
            <w:tcW w:w="5670" w:type="dxa"/>
            <w:tcBorders>
              <w:left w:val="nil"/>
              <w:right w:val="nil"/>
            </w:tcBorders>
          </w:tcPr>
          <w:p w14:paraId="14B91AE7" w14:textId="77777777" w:rsidR="001F2965" w:rsidRDefault="001F2965" w:rsidP="00833A45">
            <w:pPr>
              <w:rPr>
                <w:b/>
              </w:rPr>
            </w:pPr>
            <w:r>
              <w:rPr>
                <w:b/>
              </w:rPr>
              <w:t>Y02 Grant Progress and Y03 Expectations</w:t>
            </w:r>
          </w:p>
          <w:p w14:paraId="1C49D873" w14:textId="3854E230" w:rsidR="001F2965" w:rsidRPr="00F20B1C" w:rsidRDefault="001F2965" w:rsidP="00833A45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Lowering LOD for Toxic Elements</w:t>
            </w:r>
            <w:r w:rsidR="009428B6">
              <w:rPr>
                <w:b/>
                <w:bCs/>
                <w:iCs/>
              </w:rPr>
              <w:t xml:space="preserve"> </w:t>
            </w:r>
            <w:r w:rsidR="009428B6" w:rsidRPr="009428B6">
              <w:rPr>
                <w:bCs/>
                <w:i/>
                <w:iCs/>
              </w:rPr>
              <w:t>(tentative)</w:t>
            </w:r>
          </w:p>
          <w:p w14:paraId="58018706" w14:textId="77777777" w:rsidR="001F2965" w:rsidRPr="00526A0B" w:rsidRDefault="001F2965" w:rsidP="00833A45"/>
        </w:tc>
      </w:tr>
      <w:tr w:rsidR="001F2965" w:rsidRPr="00925BB0" w14:paraId="77091882" w14:textId="77777777" w:rsidTr="00833A45">
        <w:trPr>
          <w:gridAfter w:val="1"/>
          <w:wAfter w:w="2250" w:type="dxa"/>
        </w:trPr>
        <w:tc>
          <w:tcPr>
            <w:tcW w:w="2160" w:type="dxa"/>
            <w:tcBorders>
              <w:left w:val="nil"/>
              <w:right w:val="nil"/>
            </w:tcBorders>
          </w:tcPr>
          <w:p w14:paraId="6B47FD8C" w14:textId="77777777" w:rsidR="001F2965" w:rsidRPr="00526A0B" w:rsidRDefault="001F2965" w:rsidP="00833A45">
            <w:r>
              <w:t>10:00 – 10:30 am</w:t>
            </w:r>
          </w:p>
        </w:tc>
        <w:tc>
          <w:tcPr>
            <w:tcW w:w="5670" w:type="dxa"/>
            <w:tcBorders>
              <w:left w:val="nil"/>
              <w:right w:val="nil"/>
            </w:tcBorders>
          </w:tcPr>
          <w:p w14:paraId="43D6DDD8" w14:textId="77777777" w:rsidR="001F2965" w:rsidRDefault="001F2965" w:rsidP="00833A45">
            <w:pPr>
              <w:rPr>
                <w:b/>
                <w:bCs/>
              </w:rPr>
            </w:pPr>
            <w:r>
              <w:rPr>
                <w:b/>
                <w:bCs/>
              </w:rPr>
              <w:t>Coffee Break/Visit Posters</w:t>
            </w:r>
          </w:p>
          <w:p w14:paraId="25097638" w14:textId="77777777" w:rsidR="001F2965" w:rsidRPr="00925BB0" w:rsidRDefault="001F2965" w:rsidP="00833A45">
            <w:pPr>
              <w:rPr>
                <w:i/>
              </w:rPr>
            </w:pPr>
          </w:p>
        </w:tc>
      </w:tr>
      <w:tr w:rsidR="001F2965" w:rsidRPr="00526A0B" w14:paraId="14840675" w14:textId="77777777" w:rsidTr="00833A45">
        <w:trPr>
          <w:gridAfter w:val="1"/>
          <w:wAfter w:w="2250" w:type="dxa"/>
        </w:trPr>
        <w:tc>
          <w:tcPr>
            <w:tcW w:w="2160" w:type="dxa"/>
            <w:tcBorders>
              <w:left w:val="nil"/>
              <w:right w:val="nil"/>
            </w:tcBorders>
          </w:tcPr>
          <w:p w14:paraId="32FE2F16" w14:textId="77777777" w:rsidR="001F2965" w:rsidRDefault="001F2965" w:rsidP="00833A45">
            <w:r>
              <w:t>10:30 am – 12:00 pm</w:t>
            </w:r>
          </w:p>
        </w:tc>
        <w:tc>
          <w:tcPr>
            <w:tcW w:w="5670" w:type="dxa"/>
            <w:tcBorders>
              <w:left w:val="nil"/>
              <w:right w:val="nil"/>
            </w:tcBorders>
          </w:tcPr>
          <w:p w14:paraId="5C611C35" w14:textId="77777777" w:rsidR="001F2965" w:rsidRPr="00526A0B" w:rsidRDefault="001F2965" w:rsidP="00833A45">
            <w:pPr>
              <w:rPr>
                <w:b/>
                <w:bCs/>
              </w:rPr>
            </w:pPr>
            <w:r>
              <w:rPr>
                <w:b/>
                <w:bCs/>
              </w:rPr>
              <w:t>Small Group/Roundtable Discussions</w:t>
            </w:r>
            <w:r>
              <w:rPr>
                <w:b/>
                <w:bCs/>
              </w:rPr>
              <w:br/>
            </w:r>
          </w:p>
        </w:tc>
      </w:tr>
      <w:tr w:rsidR="001F2965" w:rsidRPr="00526A0B" w14:paraId="42B008A3" w14:textId="77777777" w:rsidTr="00833A45">
        <w:trPr>
          <w:gridAfter w:val="1"/>
          <w:wAfter w:w="2250" w:type="dxa"/>
          <w:trHeight w:val="526"/>
        </w:trPr>
        <w:tc>
          <w:tcPr>
            <w:tcW w:w="2160" w:type="dxa"/>
            <w:tcBorders>
              <w:left w:val="nil"/>
              <w:right w:val="nil"/>
            </w:tcBorders>
          </w:tcPr>
          <w:p w14:paraId="27F86AE1" w14:textId="77777777" w:rsidR="001F2965" w:rsidRPr="00526A0B" w:rsidRDefault="001F2965" w:rsidP="00833A45">
            <w:r>
              <w:t>12:00 – 1:30 pm</w:t>
            </w:r>
          </w:p>
        </w:tc>
        <w:tc>
          <w:tcPr>
            <w:tcW w:w="5670" w:type="dxa"/>
            <w:tcBorders>
              <w:left w:val="nil"/>
              <w:right w:val="nil"/>
            </w:tcBorders>
          </w:tcPr>
          <w:p w14:paraId="0029124F" w14:textId="77777777" w:rsidR="001F2965" w:rsidRPr="00526A0B" w:rsidRDefault="001F2965" w:rsidP="00833A45">
            <w:pPr>
              <w:rPr>
                <w:b/>
              </w:rPr>
            </w:pPr>
            <w:r>
              <w:rPr>
                <w:b/>
              </w:rPr>
              <w:t>Lunch (on your own)</w:t>
            </w:r>
          </w:p>
        </w:tc>
      </w:tr>
      <w:tr w:rsidR="001F2965" w:rsidRPr="00913A99" w14:paraId="76639E7C" w14:textId="77777777" w:rsidTr="00833A45">
        <w:trPr>
          <w:gridAfter w:val="1"/>
          <w:wAfter w:w="2250" w:type="dxa"/>
          <w:trHeight w:val="809"/>
        </w:trPr>
        <w:tc>
          <w:tcPr>
            <w:tcW w:w="2160" w:type="dxa"/>
            <w:tcBorders>
              <w:left w:val="nil"/>
              <w:right w:val="nil"/>
            </w:tcBorders>
          </w:tcPr>
          <w:p w14:paraId="764827EF" w14:textId="77777777" w:rsidR="001F2965" w:rsidRPr="00526A0B" w:rsidRDefault="001F2965" w:rsidP="00833A45">
            <w:r>
              <w:t>1:30 – 3:00 pm</w:t>
            </w:r>
          </w:p>
        </w:tc>
        <w:tc>
          <w:tcPr>
            <w:tcW w:w="5670" w:type="dxa"/>
            <w:tcBorders>
              <w:left w:val="nil"/>
              <w:right w:val="nil"/>
            </w:tcBorders>
            <w:shd w:val="clear" w:color="auto" w:fill="auto"/>
          </w:tcPr>
          <w:p w14:paraId="76B7707F" w14:textId="18A71344" w:rsidR="001F2965" w:rsidRPr="001F2965" w:rsidRDefault="001F2965" w:rsidP="00833A45">
            <w:pPr>
              <w:rPr>
                <w:b/>
                <w:iCs/>
              </w:rPr>
            </w:pPr>
            <w:r>
              <w:rPr>
                <w:b/>
                <w:iCs/>
              </w:rPr>
              <w:t>PFAS Testing</w:t>
            </w:r>
            <w:r w:rsidR="009428B6">
              <w:rPr>
                <w:b/>
                <w:iCs/>
              </w:rPr>
              <w:t xml:space="preserve"> </w:t>
            </w:r>
            <w:r w:rsidR="009428B6" w:rsidRPr="009428B6">
              <w:rPr>
                <w:bCs/>
                <w:i/>
                <w:iCs/>
              </w:rPr>
              <w:t>(tentative)</w:t>
            </w:r>
            <w:r>
              <w:rPr>
                <w:b/>
                <w:iCs/>
              </w:rPr>
              <w:br/>
              <w:t xml:space="preserve">Total </w:t>
            </w:r>
            <w:proofErr w:type="spellStart"/>
            <w:r>
              <w:rPr>
                <w:b/>
                <w:iCs/>
              </w:rPr>
              <w:t>Diety</w:t>
            </w:r>
            <w:proofErr w:type="spellEnd"/>
            <w:r>
              <w:rPr>
                <w:b/>
                <w:iCs/>
              </w:rPr>
              <w:t xml:space="preserve"> Study</w:t>
            </w:r>
            <w:r w:rsidR="009428B6">
              <w:rPr>
                <w:b/>
                <w:iCs/>
              </w:rPr>
              <w:t xml:space="preserve"> </w:t>
            </w:r>
            <w:r w:rsidR="009428B6" w:rsidRPr="009428B6">
              <w:rPr>
                <w:bCs/>
                <w:i/>
                <w:iCs/>
              </w:rPr>
              <w:t>(tentative)</w:t>
            </w:r>
          </w:p>
        </w:tc>
      </w:tr>
      <w:tr w:rsidR="001F2965" w:rsidRPr="007064FE" w14:paraId="7C906AFE" w14:textId="77777777" w:rsidTr="00833A45">
        <w:trPr>
          <w:gridAfter w:val="1"/>
          <w:wAfter w:w="2250" w:type="dxa"/>
          <w:trHeight w:val="809"/>
        </w:trPr>
        <w:tc>
          <w:tcPr>
            <w:tcW w:w="2160" w:type="dxa"/>
            <w:tcBorders>
              <w:left w:val="nil"/>
              <w:right w:val="nil"/>
            </w:tcBorders>
          </w:tcPr>
          <w:p w14:paraId="66C4000B" w14:textId="77777777" w:rsidR="001F2965" w:rsidRDefault="001F2965" w:rsidP="00833A45">
            <w:r>
              <w:lastRenderedPageBreak/>
              <w:t>3:00 – 3:30 pm</w:t>
            </w:r>
          </w:p>
        </w:tc>
        <w:tc>
          <w:tcPr>
            <w:tcW w:w="5670" w:type="dxa"/>
            <w:tcBorders>
              <w:left w:val="nil"/>
              <w:right w:val="nil"/>
            </w:tcBorders>
            <w:shd w:val="clear" w:color="auto" w:fill="auto"/>
          </w:tcPr>
          <w:p w14:paraId="08428FB9" w14:textId="77777777" w:rsidR="001F2965" w:rsidRPr="007064FE" w:rsidRDefault="001F2965" w:rsidP="00833A45">
            <w:pPr>
              <w:rPr>
                <w:b/>
              </w:rPr>
            </w:pPr>
            <w:r>
              <w:rPr>
                <w:b/>
              </w:rPr>
              <w:t>Coffee Break/Visit Posters</w:t>
            </w:r>
          </w:p>
        </w:tc>
      </w:tr>
      <w:tr w:rsidR="001F2965" w14:paraId="7537482D" w14:textId="77777777" w:rsidTr="00833A45">
        <w:trPr>
          <w:gridAfter w:val="1"/>
          <w:wAfter w:w="2250" w:type="dxa"/>
          <w:trHeight w:val="620"/>
        </w:trPr>
        <w:tc>
          <w:tcPr>
            <w:tcW w:w="2160" w:type="dxa"/>
            <w:tcBorders>
              <w:left w:val="nil"/>
              <w:right w:val="nil"/>
            </w:tcBorders>
          </w:tcPr>
          <w:p w14:paraId="4B659AB8" w14:textId="77777777" w:rsidR="001F2965" w:rsidRDefault="001F2965" w:rsidP="00833A45">
            <w:r>
              <w:t>3:30 – 5:00 pm</w:t>
            </w:r>
          </w:p>
        </w:tc>
        <w:tc>
          <w:tcPr>
            <w:tcW w:w="5670" w:type="dxa"/>
            <w:tcBorders>
              <w:left w:val="nil"/>
              <w:right w:val="nil"/>
            </w:tcBorders>
            <w:shd w:val="clear" w:color="auto" w:fill="auto"/>
          </w:tcPr>
          <w:p w14:paraId="419F8FEF" w14:textId="1ECA497A" w:rsidR="001F2965" w:rsidRDefault="001F2965" w:rsidP="00833A45">
            <w:pPr>
              <w:rPr>
                <w:b/>
              </w:rPr>
            </w:pPr>
            <w:r>
              <w:rPr>
                <w:b/>
              </w:rPr>
              <w:t>Equipment Considerations</w:t>
            </w:r>
            <w:r w:rsidR="009428B6">
              <w:rPr>
                <w:b/>
              </w:rPr>
              <w:t xml:space="preserve"> </w:t>
            </w:r>
            <w:r w:rsidR="009428B6" w:rsidRPr="009428B6">
              <w:rPr>
                <w:bCs/>
                <w:i/>
                <w:iCs/>
              </w:rPr>
              <w:t>(tentative)</w:t>
            </w:r>
          </w:p>
          <w:p w14:paraId="13030082" w14:textId="0AF69D52" w:rsidR="001F2965" w:rsidRDefault="001F2965" w:rsidP="00833A45">
            <w:pPr>
              <w:rPr>
                <w:b/>
              </w:rPr>
            </w:pPr>
            <w:r>
              <w:rPr>
                <w:b/>
              </w:rPr>
              <w:t>Method Development</w:t>
            </w:r>
            <w:r w:rsidR="009428B6">
              <w:rPr>
                <w:b/>
              </w:rPr>
              <w:t xml:space="preserve"> </w:t>
            </w:r>
            <w:r w:rsidR="009428B6" w:rsidRPr="009428B6">
              <w:rPr>
                <w:bCs/>
                <w:i/>
                <w:iCs/>
              </w:rPr>
              <w:t>(tentative)</w:t>
            </w:r>
          </w:p>
        </w:tc>
      </w:tr>
      <w:tr w:rsidR="001F2965" w14:paraId="603CA55E" w14:textId="77777777" w:rsidTr="00833A45">
        <w:trPr>
          <w:gridAfter w:val="1"/>
          <w:wAfter w:w="2250" w:type="dxa"/>
          <w:trHeight w:val="620"/>
        </w:trPr>
        <w:tc>
          <w:tcPr>
            <w:tcW w:w="2160" w:type="dxa"/>
            <w:tcBorders>
              <w:left w:val="nil"/>
              <w:right w:val="nil"/>
            </w:tcBorders>
          </w:tcPr>
          <w:p w14:paraId="5312CC0A" w14:textId="77777777" w:rsidR="001F2965" w:rsidRDefault="001F2965" w:rsidP="00833A45"/>
        </w:tc>
        <w:tc>
          <w:tcPr>
            <w:tcW w:w="5670" w:type="dxa"/>
            <w:tcBorders>
              <w:left w:val="nil"/>
              <w:right w:val="nil"/>
            </w:tcBorders>
            <w:shd w:val="clear" w:color="auto" w:fill="auto"/>
          </w:tcPr>
          <w:p w14:paraId="132A7E51" w14:textId="77777777" w:rsidR="001F2965" w:rsidRDefault="001F2965" w:rsidP="00833A45">
            <w:pPr>
              <w:rPr>
                <w:b/>
              </w:rPr>
            </w:pPr>
          </w:p>
        </w:tc>
      </w:tr>
      <w:tr w:rsidR="001F2965" w:rsidRPr="001F2965" w14:paraId="2D052B07" w14:textId="77777777" w:rsidTr="00833A45">
        <w:trPr>
          <w:gridAfter w:val="1"/>
          <w:wAfter w:w="2250" w:type="dxa"/>
        </w:trPr>
        <w:tc>
          <w:tcPr>
            <w:tcW w:w="2160" w:type="dxa"/>
            <w:tcBorders>
              <w:left w:val="nil"/>
              <w:right w:val="nil"/>
            </w:tcBorders>
          </w:tcPr>
          <w:p w14:paraId="11A0ECFB" w14:textId="77777777" w:rsidR="001F2965" w:rsidRPr="001F2965" w:rsidRDefault="001F2965" w:rsidP="00833A45">
            <w:pPr>
              <w:rPr>
                <w:b/>
                <w:color w:val="E36C0A" w:themeColor="accent6" w:themeShade="BF"/>
              </w:rPr>
            </w:pPr>
            <w:r w:rsidRPr="001F2965">
              <w:rPr>
                <w:b/>
                <w:color w:val="E36C0A" w:themeColor="accent6" w:themeShade="BF"/>
              </w:rPr>
              <w:t>8:30 am – 5:00 pm ET</w:t>
            </w:r>
          </w:p>
        </w:tc>
        <w:tc>
          <w:tcPr>
            <w:tcW w:w="5670" w:type="dxa"/>
            <w:tcBorders>
              <w:left w:val="nil"/>
              <w:right w:val="nil"/>
            </w:tcBorders>
          </w:tcPr>
          <w:p w14:paraId="65B006E3" w14:textId="79C7186C" w:rsidR="001F2965" w:rsidRPr="001F2965" w:rsidRDefault="001F2965" w:rsidP="00833A45">
            <w:pPr>
              <w:rPr>
                <w:b/>
                <w:bCs/>
                <w:color w:val="E36C0A" w:themeColor="accent6" w:themeShade="BF"/>
              </w:rPr>
            </w:pPr>
            <w:r w:rsidRPr="001F2965">
              <w:rPr>
                <w:b/>
                <w:bCs/>
                <w:color w:val="E36C0A" w:themeColor="accent6" w:themeShade="BF"/>
              </w:rPr>
              <w:t>RADIOCHEMISTRY BREAKOUT SESSIONS</w:t>
            </w:r>
          </w:p>
        </w:tc>
      </w:tr>
      <w:tr w:rsidR="001F2965" w:rsidRPr="00526A0B" w14:paraId="3D65DC42" w14:textId="77777777" w:rsidTr="00833A45">
        <w:trPr>
          <w:gridAfter w:val="1"/>
          <w:wAfter w:w="2250" w:type="dxa"/>
        </w:trPr>
        <w:tc>
          <w:tcPr>
            <w:tcW w:w="2160" w:type="dxa"/>
            <w:tcBorders>
              <w:left w:val="nil"/>
              <w:right w:val="nil"/>
            </w:tcBorders>
          </w:tcPr>
          <w:p w14:paraId="3A5068FC" w14:textId="77777777" w:rsidR="001F2965" w:rsidRDefault="001F2965" w:rsidP="00833A45">
            <w:pPr>
              <w:rPr>
                <w:b/>
              </w:rPr>
            </w:pPr>
          </w:p>
        </w:tc>
        <w:tc>
          <w:tcPr>
            <w:tcW w:w="5670" w:type="dxa"/>
            <w:tcBorders>
              <w:left w:val="nil"/>
              <w:right w:val="nil"/>
            </w:tcBorders>
          </w:tcPr>
          <w:p w14:paraId="39D8634A" w14:textId="77777777" w:rsidR="001F2965" w:rsidRPr="00526A0B" w:rsidRDefault="001F2965" w:rsidP="00833A45"/>
        </w:tc>
      </w:tr>
      <w:tr w:rsidR="001F2965" w:rsidRPr="00526A0B" w14:paraId="3E7F5A97" w14:textId="77777777" w:rsidTr="00833A45">
        <w:trPr>
          <w:gridAfter w:val="1"/>
          <w:wAfter w:w="2250" w:type="dxa"/>
        </w:trPr>
        <w:tc>
          <w:tcPr>
            <w:tcW w:w="2160" w:type="dxa"/>
            <w:tcBorders>
              <w:left w:val="nil"/>
              <w:right w:val="nil"/>
            </w:tcBorders>
          </w:tcPr>
          <w:p w14:paraId="07BFA9AB" w14:textId="77777777" w:rsidR="001F2965" w:rsidRPr="00526A0B" w:rsidRDefault="001F2965" w:rsidP="00833A45">
            <w:r>
              <w:t>8:30 – 10:00 am</w:t>
            </w:r>
          </w:p>
        </w:tc>
        <w:tc>
          <w:tcPr>
            <w:tcW w:w="5670" w:type="dxa"/>
            <w:tcBorders>
              <w:left w:val="nil"/>
              <w:right w:val="nil"/>
            </w:tcBorders>
          </w:tcPr>
          <w:p w14:paraId="5EDCC8DB" w14:textId="77777777" w:rsidR="001F2965" w:rsidRDefault="001F2965" w:rsidP="00833A45">
            <w:pPr>
              <w:rPr>
                <w:b/>
              </w:rPr>
            </w:pPr>
            <w:r>
              <w:rPr>
                <w:b/>
              </w:rPr>
              <w:t>Y02 Grant Progress and Y03 Expectations</w:t>
            </w:r>
          </w:p>
          <w:p w14:paraId="0B7F3D62" w14:textId="77777777" w:rsidR="001F2965" w:rsidRPr="00F20B1C" w:rsidRDefault="001F2965" w:rsidP="001F2965">
            <w:pPr>
              <w:rPr>
                <w:b/>
                <w:bCs/>
                <w:iCs/>
              </w:rPr>
            </w:pPr>
            <w:r w:rsidRPr="00F20B1C">
              <w:rPr>
                <w:b/>
                <w:bCs/>
                <w:iCs/>
              </w:rPr>
              <w:t xml:space="preserve">Additional </w:t>
            </w:r>
            <w:r>
              <w:rPr>
                <w:b/>
                <w:bCs/>
                <w:iCs/>
              </w:rPr>
              <w:t>Session(s)</w:t>
            </w:r>
            <w:r w:rsidRPr="00F20B1C">
              <w:rPr>
                <w:b/>
                <w:bCs/>
                <w:iCs/>
              </w:rPr>
              <w:t xml:space="preserve"> TBD</w:t>
            </w:r>
          </w:p>
          <w:p w14:paraId="76413446" w14:textId="77777777" w:rsidR="001F2965" w:rsidRPr="00526A0B" w:rsidRDefault="001F2965" w:rsidP="00833A45"/>
        </w:tc>
      </w:tr>
      <w:tr w:rsidR="001F2965" w:rsidRPr="00925BB0" w14:paraId="30186D8D" w14:textId="77777777" w:rsidTr="00833A45">
        <w:trPr>
          <w:gridAfter w:val="1"/>
          <w:wAfter w:w="2250" w:type="dxa"/>
        </w:trPr>
        <w:tc>
          <w:tcPr>
            <w:tcW w:w="2160" w:type="dxa"/>
            <w:tcBorders>
              <w:left w:val="nil"/>
              <w:right w:val="nil"/>
            </w:tcBorders>
          </w:tcPr>
          <w:p w14:paraId="36C321C1" w14:textId="77777777" w:rsidR="001F2965" w:rsidRPr="00526A0B" w:rsidRDefault="001F2965" w:rsidP="00833A45">
            <w:r>
              <w:t>10:00 – 10:30 am</w:t>
            </w:r>
          </w:p>
        </w:tc>
        <w:tc>
          <w:tcPr>
            <w:tcW w:w="5670" w:type="dxa"/>
            <w:tcBorders>
              <w:left w:val="nil"/>
              <w:right w:val="nil"/>
            </w:tcBorders>
          </w:tcPr>
          <w:p w14:paraId="76F2CD37" w14:textId="77777777" w:rsidR="001F2965" w:rsidRDefault="001F2965" w:rsidP="00833A45">
            <w:pPr>
              <w:rPr>
                <w:b/>
                <w:bCs/>
              </w:rPr>
            </w:pPr>
            <w:r>
              <w:rPr>
                <w:b/>
                <w:bCs/>
              </w:rPr>
              <w:t>Coffee Break/Visit Posters</w:t>
            </w:r>
          </w:p>
          <w:p w14:paraId="5BB7AA98" w14:textId="77777777" w:rsidR="001F2965" w:rsidRPr="00925BB0" w:rsidRDefault="001F2965" w:rsidP="00833A45">
            <w:pPr>
              <w:rPr>
                <w:i/>
              </w:rPr>
            </w:pPr>
          </w:p>
        </w:tc>
      </w:tr>
      <w:tr w:rsidR="001F2965" w:rsidRPr="00526A0B" w14:paraId="7B23BF47" w14:textId="77777777" w:rsidTr="00833A45">
        <w:trPr>
          <w:gridAfter w:val="1"/>
          <w:wAfter w:w="2250" w:type="dxa"/>
        </w:trPr>
        <w:tc>
          <w:tcPr>
            <w:tcW w:w="2160" w:type="dxa"/>
            <w:tcBorders>
              <w:left w:val="nil"/>
              <w:right w:val="nil"/>
            </w:tcBorders>
          </w:tcPr>
          <w:p w14:paraId="342F7604" w14:textId="77777777" w:rsidR="001F2965" w:rsidRDefault="001F2965" w:rsidP="00833A45">
            <w:r>
              <w:t>10:30 am – 12:00 pm</w:t>
            </w:r>
          </w:p>
        </w:tc>
        <w:tc>
          <w:tcPr>
            <w:tcW w:w="5670" w:type="dxa"/>
            <w:tcBorders>
              <w:left w:val="nil"/>
              <w:right w:val="nil"/>
            </w:tcBorders>
          </w:tcPr>
          <w:p w14:paraId="1BCF4F59" w14:textId="77777777" w:rsidR="001F2965" w:rsidRPr="00526A0B" w:rsidRDefault="001F2965" w:rsidP="00833A45">
            <w:pPr>
              <w:rPr>
                <w:b/>
                <w:bCs/>
              </w:rPr>
            </w:pPr>
            <w:r>
              <w:rPr>
                <w:b/>
                <w:bCs/>
              </w:rPr>
              <w:t>Small Group/Roundtable Discussions</w:t>
            </w:r>
            <w:r>
              <w:rPr>
                <w:b/>
                <w:bCs/>
              </w:rPr>
              <w:br/>
            </w:r>
          </w:p>
        </w:tc>
      </w:tr>
      <w:tr w:rsidR="001F2965" w:rsidRPr="00526A0B" w14:paraId="68D7DA34" w14:textId="77777777" w:rsidTr="00833A45">
        <w:trPr>
          <w:gridAfter w:val="1"/>
          <w:wAfter w:w="2250" w:type="dxa"/>
          <w:trHeight w:val="526"/>
        </w:trPr>
        <w:tc>
          <w:tcPr>
            <w:tcW w:w="2160" w:type="dxa"/>
            <w:tcBorders>
              <w:left w:val="nil"/>
              <w:right w:val="nil"/>
            </w:tcBorders>
          </w:tcPr>
          <w:p w14:paraId="256DFE9B" w14:textId="77777777" w:rsidR="001F2965" w:rsidRPr="00526A0B" w:rsidRDefault="001F2965" w:rsidP="00833A45">
            <w:r>
              <w:t>12:00 – 1:30 pm</w:t>
            </w:r>
          </w:p>
        </w:tc>
        <w:tc>
          <w:tcPr>
            <w:tcW w:w="5670" w:type="dxa"/>
            <w:tcBorders>
              <w:left w:val="nil"/>
              <w:right w:val="nil"/>
            </w:tcBorders>
          </w:tcPr>
          <w:p w14:paraId="07CD44DF" w14:textId="77777777" w:rsidR="001F2965" w:rsidRPr="00526A0B" w:rsidRDefault="001F2965" w:rsidP="00833A45">
            <w:pPr>
              <w:rPr>
                <w:b/>
              </w:rPr>
            </w:pPr>
            <w:r>
              <w:rPr>
                <w:b/>
              </w:rPr>
              <w:t>Lunch (on your own)</w:t>
            </w:r>
          </w:p>
        </w:tc>
      </w:tr>
      <w:tr w:rsidR="001F2965" w:rsidRPr="001F2965" w14:paraId="2B9144EE" w14:textId="77777777" w:rsidTr="00833A45">
        <w:trPr>
          <w:gridAfter w:val="1"/>
          <w:wAfter w:w="2250" w:type="dxa"/>
          <w:trHeight w:val="809"/>
        </w:trPr>
        <w:tc>
          <w:tcPr>
            <w:tcW w:w="2160" w:type="dxa"/>
            <w:tcBorders>
              <w:left w:val="nil"/>
              <w:right w:val="nil"/>
            </w:tcBorders>
          </w:tcPr>
          <w:p w14:paraId="3BDAE9C3" w14:textId="77777777" w:rsidR="001F2965" w:rsidRPr="00526A0B" w:rsidRDefault="001F2965" w:rsidP="00833A45">
            <w:r>
              <w:t>1:30 – 3:00 pm</w:t>
            </w:r>
          </w:p>
        </w:tc>
        <w:tc>
          <w:tcPr>
            <w:tcW w:w="5670" w:type="dxa"/>
            <w:tcBorders>
              <w:left w:val="nil"/>
              <w:right w:val="nil"/>
            </w:tcBorders>
            <w:shd w:val="clear" w:color="auto" w:fill="auto"/>
          </w:tcPr>
          <w:p w14:paraId="5846B4C1" w14:textId="0BE1EA8A" w:rsidR="001F2965" w:rsidRPr="009428B6" w:rsidRDefault="001F2965" w:rsidP="00833A45">
            <w:pPr>
              <w:rPr>
                <w:bCs/>
                <w:iCs/>
              </w:rPr>
            </w:pPr>
            <w:r>
              <w:rPr>
                <w:b/>
                <w:iCs/>
              </w:rPr>
              <w:t>Method Development and Validation</w:t>
            </w:r>
            <w:r w:rsidR="009428B6">
              <w:rPr>
                <w:b/>
                <w:iCs/>
              </w:rPr>
              <w:t xml:space="preserve"> </w:t>
            </w:r>
            <w:r w:rsidR="009428B6" w:rsidRPr="009428B6">
              <w:rPr>
                <w:bCs/>
                <w:i/>
                <w:iCs/>
              </w:rPr>
              <w:t>(tentative)</w:t>
            </w:r>
          </w:p>
        </w:tc>
      </w:tr>
      <w:tr w:rsidR="001F2965" w:rsidRPr="007064FE" w14:paraId="40367670" w14:textId="77777777" w:rsidTr="00833A45">
        <w:trPr>
          <w:gridAfter w:val="1"/>
          <w:wAfter w:w="2250" w:type="dxa"/>
          <w:trHeight w:val="809"/>
        </w:trPr>
        <w:tc>
          <w:tcPr>
            <w:tcW w:w="2160" w:type="dxa"/>
            <w:tcBorders>
              <w:left w:val="nil"/>
              <w:right w:val="nil"/>
            </w:tcBorders>
          </w:tcPr>
          <w:p w14:paraId="7F0E18C0" w14:textId="77777777" w:rsidR="001F2965" w:rsidRDefault="001F2965" w:rsidP="00833A45">
            <w:r>
              <w:t>3:00 – 3:30 pm</w:t>
            </w:r>
          </w:p>
        </w:tc>
        <w:tc>
          <w:tcPr>
            <w:tcW w:w="5670" w:type="dxa"/>
            <w:tcBorders>
              <w:left w:val="nil"/>
              <w:right w:val="nil"/>
            </w:tcBorders>
            <w:shd w:val="clear" w:color="auto" w:fill="auto"/>
          </w:tcPr>
          <w:p w14:paraId="5AD88A17" w14:textId="77777777" w:rsidR="001F2965" w:rsidRPr="007064FE" w:rsidRDefault="001F2965" w:rsidP="00833A45">
            <w:pPr>
              <w:rPr>
                <w:b/>
              </w:rPr>
            </w:pPr>
            <w:r>
              <w:rPr>
                <w:b/>
              </w:rPr>
              <w:t>Coffee Break/Visit Posters</w:t>
            </w:r>
          </w:p>
        </w:tc>
      </w:tr>
      <w:tr w:rsidR="001F2965" w14:paraId="5B76EE1B" w14:textId="77777777" w:rsidTr="00833A45">
        <w:trPr>
          <w:gridAfter w:val="1"/>
          <w:wAfter w:w="2250" w:type="dxa"/>
          <w:trHeight w:val="620"/>
        </w:trPr>
        <w:tc>
          <w:tcPr>
            <w:tcW w:w="2160" w:type="dxa"/>
            <w:tcBorders>
              <w:left w:val="nil"/>
              <w:right w:val="nil"/>
            </w:tcBorders>
          </w:tcPr>
          <w:p w14:paraId="046A779D" w14:textId="77777777" w:rsidR="001F2965" w:rsidRDefault="001F2965" w:rsidP="00833A45">
            <w:r>
              <w:t>3:30 – 5:00 pm</w:t>
            </w:r>
          </w:p>
        </w:tc>
        <w:tc>
          <w:tcPr>
            <w:tcW w:w="5670" w:type="dxa"/>
            <w:tcBorders>
              <w:left w:val="nil"/>
              <w:right w:val="nil"/>
            </w:tcBorders>
            <w:shd w:val="clear" w:color="auto" w:fill="auto"/>
          </w:tcPr>
          <w:p w14:paraId="2A0A8486" w14:textId="6CB62A01" w:rsidR="001F2965" w:rsidRDefault="001F2965" w:rsidP="00833A45">
            <w:pPr>
              <w:rPr>
                <w:b/>
              </w:rPr>
            </w:pPr>
            <w:r>
              <w:rPr>
                <w:b/>
              </w:rPr>
              <w:t xml:space="preserve">LFFM </w:t>
            </w:r>
            <w:proofErr w:type="spellStart"/>
            <w:r>
              <w:rPr>
                <w:b/>
              </w:rPr>
              <w:t>Radiostronium</w:t>
            </w:r>
            <w:proofErr w:type="spellEnd"/>
            <w:r>
              <w:rPr>
                <w:b/>
              </w:rPr>
              <w:t xml:space="preserve"> MLV </w:t>
            </w:r>
            <w:r w:rsidR="009428B6" w:rsidRPr="009428B6">
              <w:rPr>
                <w:bCs/>
                <w:i/>
                <w:iCs/>
              </w:rPr>
              <w:t>(tentative)</w:t>
            </w:r>
          </w:p>
          <w:p w14:paraId="3354E8E2" w14:textId="4B4E998C" w:rsidR="001F2965" w:rsidRDefault="001F2965" w:rsidP="00833A45">
            <w:pPr>
              <w:rPr>
                <w:b/>
              </w:rPr>
            </w:pPr>
            <w:r>
              <w:rPr>
                <w:b/>
              </w:rPr>
              <w:t xml:space="preserve">Updates and analysis from two Gamma exercises </w:t>
            </w:r>
            <w:r w:rsidRPr="009428B6">
              <w:rPr>
                <w:bCs/>
                <w:i/>
                <w:iCs/>
              </w:rPr>
              <w:t>(tentative)</w:t>
            </w:r>
          </w:p>
        </w:tc>
      </w:tr>
      <w:tr w:rsidR="00054866" w14:paraId="21C25746" w14:textId="77777777" w:rsidTr="00833A45">
        <w:trPr>
          <w:gridAfter w:val="1"/>
          <w:wAfter w:w="2250" w:type="dxa"/>
          <w:trHeight w:val="620"/>
        </w:trPr>
        <w:tc>
          <w:tcPr>
            <w:tcW w:w="2160" w:type="dxa"/>
            <w:tcBorders>
              <w:left w:val="nil"/>
              <w:right w:val="nil"/>
            </w:tcBorders>
          </w:tcPr>
          <w:p w14:paraId="0E496BE1" w14:textId="77777777" w:rsidR="00054866" w:rsidRDefault="00054866" w:rsidP="00833A45"/>
        </w:tc>
        <w:tc>
          <w:tcPr>
            <w:tcW w:w="5670" w:type="dxa"/>
            <w:tcBorders>
              <w:left w:val="nil"/>
              <w:right w:val="nil"/>
            </w:tcBorders>
            <w:shd w:val="clear" w:color="auto" w:fill="auto"/>
          </w:tcPr>
          <w:p w14:paraId="31BC5980" w14:textId="77777777" w:rsidR="00054866" w:rsidRDefault="00054866" w:rsidP="00833A45">
            <w:pPr>
              <w:rPr>
                <w:b/>
              </w:rPr>
            </w:pPr>
          </w:p>
        </w:tc>
      </w:tr>
      <w:tr w:rsidR="00054866" w:rsidRPr="009D2C06" w14:paraId="7A31DE1E" w14:textId="77777777" w:rsidTr="00833A45">
        <w:trPr>
          <w:gridAfter w:val="1"/>
          <w:wAfter w:w="2250" w:type="dxa"/>
        </w:trPr>
        <w:tc>
          <w:tcPr>
            <w:tcW w:w="2160" w:type="dxa"/>
            <w:tcBorders>
              <w:top w:val="nil"/>
              <w:left w:val="nil"/>
              <w:bottom w:val="single" w:sz="2" w:space="0" w:color="BFBFBF" w:themeColor="background1" w:themeShade="BF"/>
              <w:right w:val="nil"/>
            </w:tcBorders>
          </w:tcPr>
          <w:p w14:paraId="62CB911A" w14:textId="55044FCF" w:rsidR="00054866" w:rsidRPr="009D2C06" w:rsidRDefault="00054866" w:rsidP="00833A45">
            <w:pPr>
              <w:pBdr>
                <w:bar w:val="single" w:sz="2" w:color="BFBFBF" w:themeColor="background1" w:themeShade="BF"/>
              </w:pBdr>
              <w:rPr>
                <w:b/>
              </w:rPr>
            </w:pPr>
            <w:r>
              <w:rPr>
                <w:b/>
              </w:rPr>
              <w:t>Thursday, November 17, 2022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2" w:space="0" w:color="BFBFBF" w:themeColor="background1" w:themeShade="BF"/>
              <w:right w:val="nil"/>
            </w:tcBorders>
          </w:tcPr>
          <w:p w14:paraId="368A7EDE" w14:textId="77777777" w:rsidR="00054866" w:rsidRPr="009D2C06" w:rsidRDefault="00054866" w:rsidP="00833A45">
            <w:pPr>
              <w:pBdr>
                <w:bar w:val="single" w:sz="2" w:color="BFBFBF" w:themeColor="background1" w:themeShade="BF"/>
              </w:pBdr>
              <w:rPr>
                <w:b/>
              </w:rPr>
            </w:pPr>
          </w:p>
        </w:tc>
      </w:tr>
      <w:tr w:rsidR="00054866" w:rsidRPr="009D2C06" w14:paraId="4A5B98AD" w14:textId="77777777" w:rsidTr="00833A45">
        <w:trPr>
          <w:gridAfter w:val="1"/>
          <w:wAfter w:w="2250" w:type="dxa"/>
        </w:trPr>
        <w:tc>
          <w:tcPr>
            <w:tcW w:w="2160" w:type="dxa"/>
            <w:tcBorders>
              <w:top w:val="nil"/>
              <w:left w:val="nil"/>
              <w:bottom w:val="single" w:sz="2" w:space="0" w:color="BFBFBF" w:themeColor="background1" w:themeShade="BF"/>
              <w:right w:val="nil"/>
            </w:tcBorders>
          </w:tcPr>
          <w:p w14:paraId="66230C13" w14:textId="2FB452EA" w:rsidR="00054866" w:rsidRDefault="00054866" w:rsidP="00833A45">
            <w:pPr>
              <w:pBdr>
                <w:bar w:val="single" w:sz="2" w:color="BFBFBF" w:themeColor="background1" w:themeShade="BF"/>
              </w:pBdr>
              <w:rPr>
                <w:b/>
              </w:rPr>
            </w:pPr>
            <w:r>
              <w:rPr>
                <w:b/>
              </w:rPr>
              <w:t>8:30 am – 12:00 pm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2" w:space="0" w:color="BFBFBF" w:themeColor="background1" w:themeShade="BF"/>
              <w:right w:val="nil"/>
            </w:tcBorders>
          </w:tcPr>
          <w:p w14:paraId="69931362" w14:textId="77777777" w:rsidR="00054866" w:rsidRPr="009D2C06" w:rsidRDefault="00054866" w:rsidP="00833A45">
            <w:pPr>
              <w:pBdr>
                <w:bar w:val="single" w:sz="2" w:color="BFBFBF" w:themeColor="background1" w:themeShade="BF"/>
              </w:pBdr>
              <w:rPr>
                <w:b/>
              </w:rPr>
            </w:pPr>
            <w:r>
              <w:rPr>
                <w:b/>
              </w:rPr>
              <w:t xml:space="preserve">  GENERAL SESSIONS</w:t>
            </w:r>
          </w:p>
        </w:tc>
      </w:tr>
      <w:tr w:rsidR="00054866" w14:paraId="1E05F2B2" w14:textId="77777777" w:rsidTr="00833A45">
        <w:trPr>
          <w:gridAfter w:val="1"/>
          <w:wAfter w:w="2250" w:type="dxa"/>
        </w:trPr>
        <w:tc>
          <w:tcPr>
            <w:tcW w:w="2160" w:type="dxa"/>
            <w:tcBorders>
              <w:top w:val="nil"/>
              <w:left w:val="nil"/>
              <w:bottom w:val="single" w:sz="2" w:space="0" w:color="BFBFBF" w:themeColor="background1" w:themeShade="BF"/>
              <w:right w:val="nil"/>
            </w:tcBorders>
          </w:tcPr>
          <w:p w14:paraId="36FD0B47" w14:textId="77777777" w:rsidR="00054866" w:rsidRDefault="00054866" w:rsidP="00833A45">
            <w:pPr>
              <w:pBdr>
                <w:bar w:val="single" w:sz="2" w:color="BFBFBF" w:themeColor="background1" w:themeShade="BF"/>
              </w:pBdr>
              <w:rPr>
                <w:b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2" w:space="0" w:color="BFBFBF" w:themeColor="background1" w:themeShade="BF"/>
              <w:right w:val="nil"/>
            </w:tcBorders>
          </w:tcPr>
          <w:p w14:paraId="24A661E2" w14:textId="77777777" w:rsidR="00054866" w:rsidRDefault="00054866" w:rsidP="00833A45">
            <w:pPr>
              <w:pBdr>
                <w:bar w:val="single" w:sz="2" w:color="BFBFBF" w:themeColor="background1" w:themeShade="BF"/>
              </w:pBdr>
              <w:rPr>
                <w:b/>
              </w:rPr>
            </w:pPr>
          </w:p>
        </w:tc>
      </w:tr>
      <w:tr w:rsidR="00054866" w:rsidRPr="00A84C43" w14:paraId="5F58E639" w14:textId="77777777" w:rsidTr="00833A45">
        <w:trPr>
          <w:gridAfter w:val="1"/>
          <w:wAfter w:w="2250" w:type="dxa"/>
        </w:trPr>
        <w:tc>
          <w:tcPr>
            <w:tcW w:w="2160" w:type="dxa"/>
            <w:tcBorders>
              <w:top w:val="nil"/>
              <w:left w:val="nil"/>
              <w:bottom w:val="single" w:sz="2" w:space="0" w:color="BFBFBF" w:themeColor="background1" w:themeShade="BF"/>
              <w:right w:val="nil"/>
            </w:tcBorders>
          </w:tcPr>
          <w:p w14:paraId="653C571A" w14:textId="77777777" w:rsidR="00054866" w:rsidRPr="00A84C43" w:rsidRDefault="00054866" w:rsidP="00833A45">
            <w:pPr>
              <w:pBdr>
                <w:bar w:val="single" w:sz="2" w:color="BFBFBF" w:themeColor="background1" w:themeShade="BF"/>
              </w:pBdr>
              <w:rPr>
                <w:bCs/>
              </w:rPr>
            </w:pPr>
            <w:r w:rsidRPr="00A84C43">
              <w:rPr>
                <w:bCs/>
              </w:rPr>
              <w:t>7:30 – 8:30 am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2" w:space="0" w:color="BFBFBF" w:themeColor="background1" w:themeShade="BF"/>
              <w:right w:val="nil"/>
            </w:tcBorders>
          </w:tcPr>
          <w:p w14:paraId="56E66260" w14:textId="77777777" w:rsidR="00054866" w:rsidRPr="00A84C43" w:rsidRDefault="00054866" w:rsidP="00833A45">
            <w:pPr>
              <w:pBdr>
                <w:bar w:val="single" w:sz="2" w:color="BFBFBF" w:themeColor="background1" w:themeShade="BF"/>
              </w:pBdr>
              <w:rPr>
                <w:bCs/>
              </w:rPr>
            </w:pPr>
            <w:r w:rsidRPr="00A84C43">
              <w:rPr>
                <w:bCs/>
              </w:rPr>
              <w:t>Continental Breakfast (provided)</w:t>
            </w:r>
            <w:r w:rsidRPr="00A84C43">
              <w:rPr>
                <w:bCs/>
              </w:rPr>
              <w:br/>
            </w:r>
          </w:p>
        </w:tc>
      </w:tr>
      <w:tr w:rsidR="00054866" w:rsidRPr="00526A0B" w14:paraId="525B3A0E" w14:textId="77777777" w:rsidTr="00833A45">
        <w:trPr>
          <w:gridAfter w:val="1"/>
          <w:wAfter w:w="2250" w:type="dxa"/>
        </w:trPr>
        <w:tc>
          <w:tcPr>
            <w:tcW w:w="2160" w:type="dxa"/>
            <w:tcBorders>
              <w:left w:val="nil"/>
              <w:right w:val="nil"/>
            </w:tcBorders>
          </w:tcPr>
          <w:p w14:paraId="70850161" w14:textId="77777777" w:rsidR="00054866" w:rsidRPr="00526A0B" w:rsidRDefault="00054866" w:rsidP="00833A45">
            <w:r>
              <w:t>8:30 – 9:30 am</w:t>
            </w:r>
          </w:p>
        </w:tc>
        <w:tc>
          <w:tcPr>
            <w:tcW w:w="5670" w:type="dxa"/>
            <w:tcBorders>
              <w:left w:val="nil"/>
              <w:right w:val="nil"/>
            </w:tcBorders>
          </w:tcPr>
          <w:p w14:paraId="3992DCED" w14:textId="38D7229C" w:rsidR="00054866" w:rsidRDefault="00AE3791" w:rsidP="00833A45">
            <w:pPr>
              <w:rPr>
                <w:b/>
              </w:rPr>
            </w:pPr>
            <w:r>
              <w:rPr>
                <w:b/>
              </w:rPr>
              <w:t xml:space="preserve">Closer to Zero </w:t>
            </w:r>
            <w:proofErr w:type="spellStart"/>
            <w:r>
              <w:rPr>
                <w:b/>
              </w:rPr>
              <w:t>Intiative</w:t>
            </w:r>
            <w:proofErr w:type="spellEnd"/>
          </w:p>
          <w:p w14:paraId="52323F25" w14:textId="090D280F" w:rsidR="00054866" w:rsidRPr="00526A0B" w:rsidRDefault="00AE3791" w:rsidP="00833A45">
            <w:r>
              <w:t xml:space="preserve">FDA speaker, </w:t>
            </w:r>
            <w:r w:rsidR="00054866">
              <w:t>TBD</w:t>
            </w:r>
          </w:p>
          <w:p w14:paraId="6CAD607B" w14:textId="77777777" w:rsidR="00054866" w:rsidRPr="00526A0B" w:rsidRDefault="00054866" w:rsidP="00833A45"/>
        </w:tc>
      </w:tr>
      <w:tr w:rsidR="00054866" w:rsidRPr="00955A79" w14:paraId="001F7AB9" w14:textId="77777777" w:rsidTr="00833A45">
        <w:trPr>
          <w:gridAfter w:val="1"/>
          <w:wAfter w:w="2250" w:type="dxa"/>
          <w:trHeight w:val="536"/>
        </w:trPr>
        <w:tc>
          <w:tcPr>
            <w:tcW w:w="2160" w:type="dxa"/>
            <w:tcBorders>
              <w:left w:val="nil"/>
              <w:right w:val="nil"/>
            </w:tcBorders>
          </w:tcPr>
          <w:p w14:paraId="10CF102B" w14:textId="77777777" w:rsidR="00054866" w:rsidRPr="00526A0B" w:rsidRDefault="00054866" w:rsidP="00833A45">
            <w:r>
              <w:t>9:30 – 10:00 a</w:t>
            </w:r>
            <w:r w:rsidRPr="00526A0B">
              <w:t>m</w:t>
            </w:r>
          </w:p>
        </w:tc>
        <w:tc>
          <w:tcPr>
            <w:tcW w:w="5670" w:type="dxa"/>
            <w:tcBorders>
              <w:left w:val="nil"/>
              <w:right w:val="nil"/>
            </w:tcBorders>
          </w:tcPr>
          <w:p w14:paraId="72ABF65E" w14:textId="063EC84D" w:rsidR="00054866" w:rsidRPr="00526A0B" w:rsidRDefault="00AE3791" w:rsidP="00833A45">
            <w:pPr>
              <w:rPr>
                <w:b/>
                <w:bCs/>
              </w:rPr>
            </w:pPr>
            <w:r>
              <w:rPr>
                <w:b/>
                <w:bCs/>
              </w:rPr>
              <w:t>Strategic Planning Process and Implementation</w:t>
            </w:r>
            <w:r w:rsidR="00054866">
              <w:rPr>
                <w:b/>
                <w:bCs/>
              </w:rPr>
              <w:br/>
            </w:r>
            <w:r>
              <w:t xml:space="preserve">FDA speaker, </w:t>
            </w:r>
            <w:r w:rsidR="00054866" w:rsidRPr="00483F0F">
              <w:t>TBD</w:t>
            </w:r>
          </w:p>
          <w:p w14:paraId="4A176F8E" w14:textId="77777777" w:rsidR="00054866" w:rsidRPr="00955A79" w:rsidRDefault="00054866" w:rsidP="00833A45">
            <w:pPr>
              <w:pStyle w:val="ListParagraph"/>
              <w:rPr>
                <w:highlight w:val="lightGray"/>
              </w:rPr>
            </w:pPr>
          </w:p>
        </w:tc>
      </w:tr>
      <w:tr w:rsidR="00054866" w:rsidRPr="00E50759" w14:paraId="10A10927" w14:textId="77777777" w:rsidTr="00833A45">
        <w:trPr>
          <w:gridAfter w:val="1"/>
          <w:wAfter w:w="2250" w:type="dxa"/>
          <w:trHeight w:val="399"/>
        </w:trPr>
        <w:tc>
          <w:tcPr>
            <w:tcW w:w="2160" w:type="dxa"/>
            <w:tcBorders>
              <w:left w:val="nil"/>
              <w:right w:val="nil"/>
            </w:tcBorders>
          </w:tcPr>
          <w:p w14:paraId="52B3C068" w14:textId="77777777" w:rsidR="00054866" w:rsidRPr="00526A0B" w:rsidRDefault="00054866" w:rsidP="00833A45">
            <w:r>
              <w:t>10:00 – 10:30 am</w:t>
            </w:r>
          </w:p>
        </w:tc>
        <w:tc>
          <w:tcPr>
            <w:tcW w:w="5670" w:type="dxa"/>
            <w:tcBorders>
              <w:left w:val="nil"/>
              <w:right w:val="nil"/>
            </w:tcBorders>
          </w:tcPr>
          <w:p w14:paraId="54E92E46" w14:textId="36334540" w:rsidR="00054866" w:rsidRPr="00E50759" w:rsidRDefault="00AE3791" w:rsidP="00833A4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Coffee </w:t>
            </w:r>
            <w:r w:rsidR="00054866" w:rsidRPr="00E50759">
              <w:rPr>
                <w:b/>
                <w:bCs/>
              </w:rPr>
              <w:t>Break</w:t>
            </w:r>
          </w:p>
        </w:tc>
      </w:tr>
      <w:tr w:rsidR="00054866" w:rsidRPr="00526A0B" w14:paraId="028DF5F1" w14:textId="77777777" w:rsidTr="00C72928">
        <w:trPr>
          <w:gridAfter w:val="1"/>
          <w:wAfter w:w="2250" w:type="dxa"/>
          <w:trHeight w:val="1021"/>
        </w:trPr>
        <w:tc>
          <w:tcPr>
            <w:tcW w:w="2160" w:type="dxa"/>
            <w:tcBorders>
              <w:left w:val="nil"/>
              <w:right w:val="nil"/>
            </w:tcBorders>
          </w:tcPr>
          <w:p w14:paraId="0CE8C8DB" w14:textId="24097B02" w:rsidR="00054866" w:rsidRPr="00526A0B" w:rsidRDefault="00054866" w:rsidP="00833A45">
            <w:r>
              <w:t xml:space="preserve">10:30 </w:t>
            </w:r>
            <w:r w:rsidR="00C72928">
              <w:t xml:space="preserve">am </w:t>
            </w:r>
            <w:r>
              <w:t>– 12:00 pm</w:t>
            </w:r>
          </w:p>
        </w:tc>
        <w:tc>
          <w:tcPr>
            <w:tcW w:w="5670" w:type="dxa"/>
            <w:tcBorders>
              <w:left w:val="nil"/>
              <w:right w:val="nil"/>
            </w:tcBorders>
          </w:tcPr>
          <w:p w14:paraId="56B8A1BC" w14:textId="50BFAD67" w:rsidR="00054866" w:rsidRDefault="00C72928" w:rsidP="00C72928">
            <w:pPr>
              <w:rPr>
                <w:b/>
              </w:rPr>
            </w:pPr>
            <w:r>
              <w:rPr>
                <w:b/>
              </w:rPr>
              <w:t>WGS Track Highlights</w:t>
            </w:r>
          </w:p>
          <w:p w14:paraId="646C191D" w14:textId="300061FA" w:rsidR="00C72928" w:rsidRDefault="00C72928" w:rsidP="00C72928">
            <w:pPr>
              <w:rPr>
                <w:bCs/>
                <w:i/>
                <w:iCs/>
              </w:rPr>
            </w:pPr>
            <w:r>
              <w:rPr>
                <w:b/>
              </w:rPr>
              <w:t xml:space="preserve">Office of Partnerships session </w:t>
            </w:r>
            <w:r w:rsidRPr="00C72928">
              <w:rPr>
                <w:bCs/>
                <w:i/>
                <w:iCs/>
              </w:rPr>
              <w:t>(tentative)</w:t>
            </w:r>
          </w:p>
          <w:p w14:paraId="7960684B" w14:textId="4AD834B1" w:rsidR="00054866" w:rsidRPr="00C72928" w:rsidRDefault="00C72928" w:rsidP="00C72928">
            <w:pPr>
              <w:rPr>
                <w:bCs/>
              </w:rPr>
            </w:pPr>
            <w:r>
              <w:rPr>
                <w:b/>
              </w:rPr>
              <w:t>Closing Remarks</w:t>
            </w:r>
          </w:p>
        </w:tc>
      </w:tr>
      <w:tr w:rsidR="00C72928" w:rsidRPr="00526A0B" w14:paraId="20A6B16A" w14:textId="77777777" w:rsidTr="00833A45">
        <w:trPr>
          <w:gridAfter w:val="1"/>
          <w:wAfter w:w="2250" w:type="dxa"/>
        </w:trPr>
        <w:tc>
          <w:tcPr>
            <w:tcW w:w="2160" w:type="dxa"/>
            <w:tcBorders>
              <w:left w:val="nil"/>
              <w:right w:val="nil"/>
            </w:tcBorders>
          </w:tcPr>
          <w:p w14:paraId="3E1490DB" w14:textId="3E5967F3" w:rsidR="00C72928" w:rsidRDefault="00C72928" w:rsidP="00833A45">
            <w:r>
              <w:t>12:00 pm</w:t>
            </w:r>
          </w:p>
        </w:tc>
        <w:tc>
          <w:tcPr>
            <w:tcW w:w="5670" w:type="dxa"/>
            <w:tcBorders>
              <w:left w:val="nil"/>
              <w:right w:val="nil"/>
            </w:tcBorders>
          </w:tcPr>
          <w:p w14:paraId="3606097C" w14:textId="078163FD" w:rsidR="00C72928" w:rsidRDefault="00C72928" w:rsidP="00C72928">
            <w:pPr>
              <w:rPr>
                <w:b/>
              </w:rPr>
            </w:pPr>
            <w:r>
              <w:rPr>
                <w:b/>
              </w:rPr>
              <w:t>END OF MEETING</w:t>
            </w:r>
          </w:p>
        </w:tc>
      </w:tr>
    </w:tbl>
    <w:p w14:paraId="01184F3A" w14:textId="77777777" w:rsidR="00011F2F" w:rsidRPr="00D82FC1" w:rsidRDefault="00011F2F" w:rsidP="00054866">
      <w:pPr>
        <w:pStyle w:val="NoSpacing"/>
        <w:rPr>
          <w:rFonts w:ascii="Franklin Gothic Book" w:hAnsi="Franklin Gothic Book"/>
          <w:color w:val="404040" w:themeColor="text1" w:themeTint="BF"/>
        </w:rPr>
      </w:pPr>
    </w:p>
    <w:sectPr w:rsidR="00011F2F" w:rsidRPr="00D82FC1" w:rsidSect="00BA0DEE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27066" w14:textId="77777777" w:rsidR="008B0E1C" w:rsidRDefault="008B0E1C" w:rsidP="0012387B">
      <w:pPr>
        <w:spacing w:after="0" w:line="240" w:lineRule="auto"/>
      </w:pPr>
      <w:r>
        <w:separator/>
      </w:r>
    </w:p>
  </w:endnote>
  <w:endnote w:type="continuationSeparator" w:id="0">
    <w:p w14:paraId="79396478" w14:textId="77777777" w:rsidR="008B0E1C" w:rsidRDefault="008B0E1C" w:rsidP="00123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Franklin Gothic Demi">
    <w:altName w:val="Franklin Gothic Demi"/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altName w:val="Franklin Gothic Book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altName w:val="Franklin Gothic Medium"/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A7E40" w14:textId="77777777" w:rsidR="008B0E1C" w:rsidRDefault="008B0E1C" w:rsidP="0012387B">
      <w:pPr>
        <w:spacing w:after="0" w:line="240" w:lineRule="auto"/>
      </w:pPr>
      <w:r>
        <w:separator/>
      </w:r>
    </w:p>
  </w:footnote>
  <w:footnote w:type="continuationSeparator" w:id="0">
    <w:p w14:paraId="55B78EDC" w14:textId="77777777" w:rsidR="008B0E1C" w:rsidRDefault="008B0E1C" w:rsidP="001238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D0700"/>
    <w:multiLevelType w:val="hybridMultilevel"/>
    <w:tmpl w:val="54B41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C368A"/>
    <w:multiLevelType w:val="hybridMultilevel"/>
    <w:tmpl w:val="09A0B0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912C0"/>
    <w:multiLevelType w:val="hybridMultilevel"/>
    <w:tmpl w:val="FD2AC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75180"/>
    <w:multiLevelType w:val="hybridMultilevel"/>
    <w:tmpl w:val="C3DE9D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765" w:hanging="360"/>
      </w:pPr>
    </w:lvl>
    <w:lvl w:ilvl="2" w:tplc="0409001B">
      <w:start w:val="1"/>
      <w:numFmt w:val="lowerRoman"/>
      <w:lvlText w:val="%3."/>
      <w:lvlJc w:val="right"/>
      <w:pPr>
        <w:ind w:left="1485" w:hanging="180"/>
      </w:pPr>
    </w:lvl>
    <w:lvl w:ilvl="3" w:tplc="0409000F">
      <w:start w:val="1"/>
      <w:numFmt w:val="decimal"/>
      <w:lvlText w:val="%4."/>
      <w:lvlJc w:val="left"/>
      <w:pPr>
        <w:ind w:left="2205" w:hanging="360"/>
      </w:pPr>
    </w:lvl>
    <w:lvl w:ilvl="4" w:tplc="04090019">
      <w:start w:val="1"/>
      <w:numFmt w:val="lowerLetter"/>
      <w:lvlText w:val="%5."/>
      <w:lvlJc w:val="left"/>
      <w:pPr>
        <w:ind w:left="2925" w:hanging="360"/>
      </w:pPr>
    </w:lvl>
    <w:lvl w:ilvl="5" w:tplc="0409001B">
      <w:start w:val="1"/>
      <w:numFmt w:val="lowerRoman"/>
      <w:lvlText w:val="%6."/>
      <w:lvlJc w:val="right"/>
      <w:pPr>
        <w:ind w:left="3645" w:hanging="180"/>
      </w:pPr>
    </w:lvl>
    <w:lvl w:ilvl="6" w:tplc="0409000F">
      <w:start w:val="1"/>
      <w:numFmt w:val="decimal"/>
      <w:lvlText w:val="%7."/>
      <w:lvlJc w:val="left"/>
      <w:pPr>
        <w:ind w:left="4365" w:hanging="360"/>
      </w:pPr>
    </w:lvl>
    <w:lvl w:ilvl="7" w:tplc="04090019">
      <w:start w:val="1"/>
      <w:numFmt w:val="lowerLetter"/>
      <w:lvlText w:val="%8."/>
      <w:lvlJc w:val="left"/>
      <w:pPr>
        <w:ind w:left="5085" w:hanging="360"/>
      </w:pPr>
    </w:lvl>
    <w:lvl w:ilvl="8" w:tplc="0409001B">
      <w:start w:val="1"/>
      <w:numFmt w:val="lowerRoman"/>
      <w:lvlText w:val="%9."/>
      <w:lvlJc w:val="right"/>
      <w:pPr>
        <w:ind w:left="5805" w:hanging="180"/>
      </w:pPr>
    </w:lvl>
  </w:abstractNum>
  <w:abstractNum w:abstractNumId="4" w15:restartNumberingAfterBreak="0">
    <w:nsid w:val="141111AE"/>
    <w:multiLevelType w:val="hybridMultilevel"/>
    <w:tmpl w:val="D0725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9A708B"/>
    <w:multiLevelType w:val="hybridMultilevel"/>
    <w:tmpl w:val="B1B04F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75356"/>
    <w:multiLevelType w:val="hybridMultilevel"/>
    <w:tmpl w:val="80025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1F5859"/>
    <w:multiLevelType w:val="hybridMultilevel"/>
    <w:tmpl w:val="1AE2C9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962370"/>
    <w:multiLevelType w:val="hybridMultilevel"/>
    <w:tmpl w:val="87C65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AE2894"/>
    <w:multiLevelType w:val="hybridMultilevel"/>
    <w:tmpl w:val="81DC7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50453D"/>
    <w:multiLevelType w:val="hybridMultilevel"/>
    <w:tmpl w:val="EF3A34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827EFF"/>
    <w:multiLevelType w:val="hybridMultilevel"/>
    <w:tmpl w:val="9A985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4B7D60"/>
    <w:multiLevelType w:val="hybridMultilevel"/>
    <w:tmpl w:val="524A3D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4D5E64"/>
    <w:multiLevelType w:val="hybridMultilevel"/>
    <w:tmpl w:val="E506A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DA747E"/>
    <w:multiLevelType w:val="hybridMultilevel"/>
    <w:tmpl w:val="A54E2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983337"/>
    <w:multiLevelType w:val="hybridMultilevel"/>
    <w:tmpl w:val="15EA09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4A3A58"/>
    <w:multiLevelType w:val="hybridMultilevel"/>
    <w:tmpl w:val="1F4AA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991DB5"/>
    <w:multiLevelType w:val="hybridMultilevel"/>
    <w:tmpl w:val="B44C6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C920F6"/>
    <w:multiLevelType w:val="hybridMultilevel"/>
    <w:tmpl w:val="59822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4E49E2"/>
    <w:multiLevelType w:val="hybridMultilevel"/>
    <w:tmpl w:val="64707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BD702D"/>
    <w:multiLevelType w:val="hybridMultilevel"/>
    <w:tmpl w:val="8ABA8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CD3AA0"/>
    <w:multiLevelType w:val="hybridMultilevel"/>
    <w:tmpl w:val="21ECB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25509A"/>
    <w:multiLevelType w:val="hybridMultilevel"/>
    <w:tmpl w:val="B91C1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8F4C91"/>
    <w:multiLevelType w:val="hybridMultilevel"/>
    <w:tmpl w:val="52285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BD66BA"/>
    <w:multiLevelType w:val="hybridMultilevel"/>
    <w:tmpl w:val="88CEC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2660222">
    <w:abstractNumId w:val="6"/>
  </w:num>
  <w:num w:numId="2" w16cid:durableId="1692221811">
    <w:abstractNumId w:val="21"/>
  </w:num>
  <w:num w:numId="3" w16cid:durableId="1032999641">
    <w:abstractNumId w:val="20"/>
  </w:num>
  <w:num w:numId="4" w16cid:durableId="1418744374">
    <w:abstractNumId w:val="11"/>
  </w:num>
  <w:num w:numId="5" w16cid:durableId="1524779271">
    <w:abstractNumId w:val="23"/>
  </w:num>
  <w:num w:numId="6" w16cid:durableId="161893988">
    <w:abstractNumId w:val="19"/>
  </w:num>
  <w:num w:numId="7" w16cid:durableId="1336104207">
    <w:abstractNumId w:val="7"/>
  </w:num>
  <w:num w:numId="8" w16cid:durableId="1853644545">
    <w:abstractNumId w:val="1"/>
  </w:num>
  <w:num w:numId="9" w16cid:durableId="98142622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13950529">
    <w:abstractNumId w:val="3"/>
  </w:num>
  <w:num w:numId="11" w16cid:durableId="1429083345">
    <w:abstractNumId w:val="8"/>
  </w:num>
  <w:num w:numId="12" w16cid:durableId="1154685771">
    <w:abstractNumId w:val="9"/>
  </w:num>
  <w:num w:numId="13" w16cid:durableId="344869913">
    <w:abstractNumId w:val="17"/>
  </w:num>
  <w:num w:numId="14" w16cid:durableId="885291393">
    <w:abstractNumId w:val="22"/>
  </w:num>
  <w:num w:numId="15" w16cid:durableId="2030829948">
    <w:abstractNumId w:val="15"/>
  </w:num>
  <w:num w:numId="16" w16cid:durableId="1508903388">
    <w:abstractNumId w:val="0"/>
  </w:num>
  <w:num w:numId="17" w16cid:durableId="60643922">
    <w:abstractNumId w:val="4"/>
  </w:num>
  <w:num w:numId="18" w16cid:durableId="1430196287">
    <w:abstractNumId w:val="5"/>
  </w:num>
  <w:num w:numId="19" w16cid:durableId="1433624842">
    <w:abstractNumId w:val="10"/>
  </w:num>
  <w:num w:numId="20" w16cid:durableId="481197498">
    <w:abstractNumId w:val="24"/>
  </w:num>
  <w:num w:numId="21" w16cid:durableId="1594588880">
    <w:abstractNumId w:val="14"/>
  </w:num>
  <w:num w:numId="22" w16cid:durableId="809132357">
    <w:abstractNumId w:val="18"/>
  </w:num>
  <w:num w:numId="23" w16cid:durableId="585767033">
    <w:abstractNumId w:val="2"/>
  </w:num>
  <w:num w:numId="24" w16cid:durableId="92098210">
    <w:abstractNumId w:val="16"/>
  </w:num>
  <w:num w:numId="25" w16cid:durableId="880173967">
    <w:abstractNumId w:val="12"/>
  </w:num>
  <w:num w:numId="26" w16cid:durableId="86363438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143"/>
    <w:rsid w:val="00002C5C"/>
    <w:rsid w:val="0000461D"/>
    <w:rsid w:val="00011605"/>
    <w:rsid w:val="00011F2F"/>
    <w:rsid w:val="0001502D"/>
    <w:rsid w:val="00025791"/>
    <w:rsid w:val="00026D47"/>
    <w:rsid w:val="0003286A"/>
    <w:rsid w:val="000337AB"/>
    <w:rsid w:val="0003419B"/>
    <w:rsid w:val="0004001E"/>
    <w:rsid w:val="00050BEE"/>
    <w:rsid w:val="0005210C"/>
    <w:rsid w:val="00054866"/>
    <w:rsid w:val="00056CEF"/>
    <w:rsid w:val="00060CDC"/>
    <w:rsid w:val="00071305"/>
    <w:rsid w:val="00092D3F"/>
    <w:rsid w:val="000A67AB"/>
    <w:rsid w:val="000A7501"/>
    <w:rsid w:val="000B0198"/>
    <w:rsid w:val="000B23EC"/>
    <w:rsid w:val="000D4610"/>
    <w:rsid w:val="000D4DDF"/>
    <w:rsid w:val="000D6098"/>
    <w:rsid w:val="000D6344"/>
    <w:rsid w:val="000E72F6"/>
    <w:rsid w:val="000F01B9"/>
    <w:rsid w:val="000F31E2"/>
    <w:rsid w:val="000F45D9"/>
    <w:rsid w:val="000F5042"/>
    <w:rsid w:val="00110D38"/>
    <w:rsid w:val="00113DB2"/>
    <w:rsid w:val="001176B9"/>
    <w:rsid w:val="0012387B"/>
    <w:rsid w:val="00136456"/>
    <w:rsid w:val="001412E9"/>
    <w:rsid w:val="001510CC"/>
    <w:rsid w:val="00162021"/>
    <w:rsid w:val="00165522"/>
    <w:rsid w:val="00166B2F"/>
    <w:rsid w:val="001702FE"/>
    <w:rsid w:val="00180DC9"/>
    <w:rsid w:val="0018630E"/>
    <w:rsid w:val="001872D5"/>
    <w:rsid w:val="001A5431"/>
    <w:rsid w:val="001A64C3"/>
    <w:rsid w:val="001C29F3"/>
    <w:rsid w:val="001D3A2A"/>
    <w:rsid w:val="001D3BE0"/>
    <w:rsid w:val="001E4C5C"/>
    <w:rsid w:val="001E7F1B"/>
    <w:rsid w:val="001F0A2B"/>
    <w:rsid w:val="001F1B02"/>
    <w:rsid w:val="001F2622"/>
    <w:rsid w:val="001F2965"/>
    <w:rsid w:val="001F3B49"/>
    <w:rsid w:val="001F4D19"/>
    <w:rsid w:val="0020495B"/>
    <w:rsid w:val="00231B4B"/>
    <w:rsid w:val="00236C67"/>
    <w:rsid w:val="00244DDF"/>
    <w:rsid w:val="00252E60"/>
    <w:rsid w:val="00272FC8"/>
    <w:rsid w:val="002778CD"/>
    <w:rsid w:val="00282123"/>
    <w:rsid w:val="00284434"/>
    <w:rsid w:val="0029217C"/>
    <w:rsid w:val="002922A0"/>
    <w:rsid w:val="00294D24"/>
    <w:rsid w:val="00296496"/>
    <w:rsid w:val="002A4745"/>
    <w:rsid w:val="002B0C24"/>
    <w:rsid w:val="002B6A9E"/>
    <w:rsid w:val="002B7B96"/>
    <w:rsid w:val="002C376A"/>
    <w:rsid w:val="002C3AC7"/>
    <w:rsid w:val="002C5A1A"/>
    <w:rsid w:val="002D23EE"/>
    <w:rsid w:val="002D7ACA"/>
    <w:rsid w:val="002F017A"/>
    <w:rsid w:val="002F2DCC"/>
    <w:rsid w:val="002F5F22"/>
    <w:rsid w:val="00302A3C"/>
    <w:rsid w:val="00320BA4"/>
    <w:rsid w:val="00325E16"/>
    <w:rsid w:val="003338E3"/>
    <w:rsid w:val="00345C52"/>
    <w:rsid w:val="00347BB7"/>
    <w:rsid w:val="003516B8"/>
    <w:rsid w:val="00354D11"/>
    <w:rsid w:val="0035795A"/>
    <w:rsid w:val="00361A0B"/>
    <w:rsid w:val="00362E76"/>
    <w:rsid w:val="00381932"/>
    <w:rsid w:val="003847B5"/>
    <w:rsid w:val="00385A9C"/>
    <w:rsid w:val="00396533"/>
    <w:rsid w:val="00396B6D"/>
    <w:rsid w:val="003A5892"/>
    <w:rsid w:val="003B3E26"/>
    <w:rsid w:val="003C2CF6"/>
    <w:rsid w:val="003C4C00"/>
    <w:rsid w:val="003D4B44"/>
    <w:rsid w:val="003D5B6E"/>
    <w:rsid w:val="003D6040"/>
    <w:rsid w:val="003E2A61"/>
    <w:rsid w:val="003E5D96"/>
    <w:rsid w:val="003F63FC"/>
    <w:rsid w:val="004050A3"/>
    <w:rsid w:val="004058CC"/>
    <w:rsid w:val="004209FA"/>
    <w:rsid w:val="00426C3C"/>
    <w:rsid w:val="004325FA"/>
    <w:rsid w:val="004334B8"/>
    <w:rsid w:val="00437CEA"/>
    <w:rsid w:val="00442281"/>
    <w:rsid w:val="0044419D"/>
    <w:rsid w:val="0045605D"/>
    <w:rsid w:val="00465867"/>
    <w:rsid w:val="004731A3"/>
    <w:rsid w:val="00477754"/>
    <w:rsid w:val="00482EE9"/>
    <w:rsid w:val="00483F0F"/>
    <w:rsid w:val="00484798"/>
    <w:rsid w:val="00486247"/>
    <w:rsid w:val="004B0A1B"/>
    <w:rsid w:val="004B0D03"/>
    <w:rsid w:val="004B3583"/>
    <w:rsid w:val="004B50C4"/>
    <w:rsid w:val="004B5C85"/>
    <w:rsid w:val="004D0C4C"/>
    <w:rsid w:val="004D20B1"/>
    <w:rsid w:val="004E0329"/>
    <w:rsid w:val="004E1A1E"/>
    <w:rsid w:val="004E55AC"/>
    <w:rsid w:val="004E6755"/>
    <w:rsid w:val="00503018"/>
    <w:rsid w:val="00514E40"/>
    <w:rsid w:val="005205F3"/>
    <w:rsid w:val="00520F8A"/>
    <w:rsid w:val="00526A0B"/>
    <w:rsid w:val="00534634"/>
    <w:rsid w:val="005347ED"/>
    <w:rsid w:val="00535048"/>
    <w:rsid w:val="005428B6"/>
    <w:rsid w:val="00545C23"/>
    <w:rsid w:val="00554ADC"/>
    <w:rsid w:val="00572F3E"/>
    <w:rsid w:val="005839B5"/>
    <w:rsid w:val="00583C93"/>
    <w:rsid w:val="00595427"/>
    <w:rsid w:val="00595CA7"/>
    <w:rsid w:val="00597E69"/>
    <w:rsid w:val="005A756A"/>
    <w:rsid w:val="005C2727"/>
    <w:rsid w:val="005C2A3B"/>
    <w:rsid w:val="005C4B19"/>
    <w:rsid w:val="005D608C"/>
    <w:rsid w:val="005E0078"/>
    <w:rsid w:val="005E614B"/>
    <w:rsid w:val="005F173F"/>
    <w:rsid w:val="005F1F1A"/>
    <w:rsid w:val="005F29BE"/>
    <w:rsid w:val="005F43C4"/>
    <w:rsid w:val="005F4E17"/>
    <w:rsid w:val="00610C81"/>
    <w:rsid w:val="0061313A"/>
    <w:rsid w:val="00614707"/>
    <w:rsid w:val="006241CE"/>
    <w:rsid w:val="006341E6"/>
    <w:rsid w:val="0063622F"/>
    <w:rsid w:val="0064226B"/>
    <w:rsid w:val="00643A54"/>
    <w:rsid w:val="0065032B"/>
    <w:rsid w:val="0065551D"/>
    <w:rsid w:val="00661DFD"/>
    <w:rsid w:val="00666288"/>
    <w:rsid w:val="00667FE5"/>
    <w:rsid w:val="006757B4"/>
    <w:rsid w:val="006818A3"/>
    <w:rsid w:val="0068257A"/>
    <w:rsid w:val="00686252"/>
    <w:rsid w:val="00692794"/>
    <w:rsid w:val="00696AF1"/>
    <w:rsid w:val="006E06BD"/>
    <w:rsid w:val="006E109E"/>
    <w:rsid w:val="006F18DF"/>
    <w:rsid w:val="006F6F89"/>
    <w:rsid w:val="00705F20"/>
    <w:rsid w:val="007064FE"/>
    <w:rsid w:val="00707C42"/>
    <w:rsid w:val="0071290F"/>
    <w:rsid w:val="00715786"/>
    <w:rsid w:val="007172CD"/>
    <w:rsid w:val="00724521"/>
    <w:rsid w:val="007302C1"/>
    <w:rsid w:val="00733692"/>
    <w:rsid w:val="007409F9"/>
    <w:rsid w:val="00742F2A"/>
    <w:rsid w:val="00745859"/>
    <w:rsid w:val="007458D3"/>
    <w:rsid w:val="0076226D"/>
    <w:rsid w:val="00766ACF"/>
    <w:rsid w:val="007726E1"/>
    <w:rsid w:val="00775A59"/>
    <w:rsid w:val="00785F33"/>
    <w:rsid w:val="00787C22"/>
    <w:rsid w:val="007953E9"/>
    <w:rsid w:val="007A1EF5"/>
    <w:rsid w:val="007A22FE"/>
    <w:rsid w:val="007B32F2"/>
    <w:rsid w:val="007B3A5A"/>
    <w:rsid w:val="007C1F31"/>
    <w:rsid w:val="007C449D"/>
    <w:rsid w:val="007E4AC3"/>
    <w:rsid w:val="007E4EDF"/>
    <w:rsid w:val="007E5644"/>
    <w:rsid w:val="007F513B"/>
    <w:rsid w:val="007F52ED"/>
    <w:rsid w:val="007F52FF"/>
    <w:rsid w:val="00800A5E"/>
    <w:rsid w:val="00806775"/>
    <w:rsid w:val="0081305E"/>
    <w:rsid w:val="00815283"/>
    <w:rsid w:val="0082349A"/>
    <w:rsid w:val="00830004"/>
    <w:rsid w:val="00830CE7"/>
    <w:rsid w:val="00834D3A"/>
    <w:rsid w:val="00844406"/>
    <w:rsid w:val="00850C4E"/>
    <w:rsid w:val="00874547"/>
    <w:rsid w:val="0087737F"/>
    <w:rsid w:val="00890042"/>
    <w:rsid w:val="00890048"/>
    <w:rsid w:val="00890190"/>
    <w:rsid w:val="0089265B"/>
    <w:rsid w:val="00893FD4"/>
    <w:rsid w:val="008A1E93"/>
    <w:rsid w:val="008A37B7"/>
    <w:rsid w:val="008A5277"/>
    <w:rsid w:val="008A7962"/>
    <w:rsid w:val="008B0E1C"/>
    <w:rsid w:val="008B7B35"/>
    <w:rsid w:val="008C08E5"/>
    <w:rsid w:val="008D3E98"/>
    <w:rsid w:val="008F3F6E"/>
    <w:rsid w:val="008F42B3"/>
    <w:rsid w:val="008F5930"/>
    <w:rsid w:val="0090166A"/>
    <w:rsid w:val="00906A2B"/>
    <w:rsid w:val="00906B46"/>
    <w:rsid w:val="0091188B"/>
    <w:rsid w:val="00913A99"/>
    <w:rsid w:val="00925629"/>
    <w:rsid w:val="0092580D"/>
    <w:rsid w:val="00925BB0"/>
    <w:rsid w:val="00933BD4"/>
    <w:rsid w:val="00941CE6"/>
    <w:rsid w:val="009428B6"/>
    <w:rsid w:val="0094782D"/>
    <w:rsid w:val="009522C1"/>
    <w:rsid w:val="00955A79"/>
    <w:rsid w:val="00961282"/>
    <w:rsid w:val="0096365F"/>
    <w:rsid w:val="00964562"/>
    <w:rsid w:val="00966F88"/>
    <w:rsid w:val="00980470"/>
    <w:rsid w:val="009849A3"/>
    <w:rsid w:val="00987AE8"/>
    <w:rsid w:val="00994712"/>
    <w:rsid w:val="00994774"/>
    <w:rsid w:val="009A0295"/>
    <w:rsid w:val="009A3A2F"/>
    <w:rsid w:val="009A6B8B"/>
    <w:rsid w:val="009B22D3"/>
    <w:rsid w:val="009B2514"/>
    <w:rsid w:val="009B26CC"/>
    <w:rsid w:val="009B7686"/>
    <w:rsid w:val="009C28FD"/>
    <w:rsid w:val="009C5722"/>
    <w:rsid w:val="009D1ECD"/>
    <w:rsid w:val="009D2C06"/>
    <w:rsid w:val="009D7AEC"/>
    <w:rsid w:val="009E24A3"/>
    <w:rsid w:val="009E50E8"/>
    <w:rsid w:val="009F1647"/>
    <w:rsid w:val="009F473C"/>
    <w:rsid w:val="00A32143"/>
    <w:rsid w:val="00A36BED"/>
    <w:rsid w:val="00A45E87"/>
    <w:rsid w:val="00A50853"/>
    <w:rsid w:val="00A54859"/>
    <w:rsid w:val="00A55A93"/>
    <w:rsid w:val="00A56532"/>
    <w:rsid w:val="00A80865"/>
    <w:rsid w:val="00A84C43"/>
    <w:rsid w:val="00A90C10"/>
    <w:rsid w:val="00A938A7"/>
    <w:rsid w:val="00A93F83"/>
    <w:rsid w:val="00A959A0"/>
    <w:rsid w:val="00AA0F30"/>
    <w:rsid w:val="00AA2D96"/>
    <w:rsid w:val="00AA34F1"/>
    <w:rsid w:val="00AA3AB1"/>
    <w:rsid w:val="00AA4A91"/>
    <w:rsid w:val="00AA616F"/>
    <w:rsid w:val="00AB532D"/>
    <w:rsid w:val="00AB60EE"/>
    <w:rsid w:val="00AC188E"/>
    <w:rsid w:val="00AC2A62"/>
    <w:rsid w:val="00AC509A"/>
    <w:rsid w:val="00AC7AD2"/>
    <w:rsid w:val="00AD2203"/>
    <w:rsid w:val="00AD296C"/>
    <w:rsid w:val="00AE3791"/>
    <w:rsid w:val="00AE6913"/>
    <w:rsid w:val="00B02AC3"/>
    <w:rsid w:val="00B02AC8"/>
    <w:rsid w:val="00B03745"/>
    <w:rsid w:val="00B204B8"/>
    <w:rsid w:val="00B324B1"/>
    <w:rsid w:val="00B335D7"/>
    <w:rsid w:val="00B35BB9"/>
    <w:rsid w:val="00B42171"/>
    <w:rsid w:val="00B531B1"/>
    <w:rsid w:val="00B55E36"/>
    <w:rsid w:val="00B577F6"/>
    <w:rsid w:val="00B61AB0"/>
    <w:rsid w:val="00B76B74"/>
    <w:rsid w:val="00B96098"/>
    <w:rsid w:val="00BA0DEE"/>
    <w:rsid w:val="00BA4906"/>
    <w:rsid w:val="00BD1339"/>
    <w:rsid w:val="00BE0357"/>
    <w:rsid w:val="00BE5F79"/>
    <w:rsid w:val="00BE7E00"/>
    <w:rsid w:val="00BF0336"/>
    <w:rsid w:val="00BF5491"/>
    <w:rsid w:val="00BF5864"/>
    <w:rsid w:val="00BF75BB"/>
    <w:rsid w:val="00C025AF"/>
    <w:rsid w:val="00C04F89"/>
    <w:rsid w:val="00C056C2"/>
    <w:rsid w:val="00C102DF"/>
    <w:rsid w:val="00C16A03"/>
    <w:rsid w:val="00C17116"/>
    <w:rsid w:val="00C25CED"/>
    <w:rsid w:val="00C3071B"/>
    <w:rsid w:val="00C30D2F"/>
    <w:rsid w:val="00C32274"/>
    <w:rsid w:val="00C363BF"/>
    <w:rsid w:val="00C43EE8"/>
    <w:rsid w:val="00C44A2C"/>
    <w:rsid w:val="00C45A3C"/>
    <w:rsid w:val="00C45EFD"/>
    <w:rsid w:val="00C506D7"/>
    <w:rsid w:val="00C61907"/>
    <w:rsid w:val="00C72928"/>
    <w:rsid w:val="00C77887"/>
    <w:rsid w:val="00C838EB"/>
    <w:rsid w:val="00C84590"/>
    <w:rsid w:val="00C84E2D"/>
    <w:rsid w:val="00C85D25"/>
    <w:rsid w:val="00C86AB6"/>
    <w:rsid w:val="00C906A7"/>
    <w:rsid w:val="00C95880"/>
    <w:rsid w:val="00CA39D6"/>
    <w:rsid w:val="00CA653B"/>
    <w:rsid w:val="00CB2D44"/>
    <w:rsid w:val="00CB51EA"/>
    <w:rsid w:val="00CB67CA"/>
    <w:rsid w:val="00CC1826"/>
    <w:rsid w:val="00CC1E78"/>
    <w:rsid w:val="00CC595A"/>
    <w:rsid w:val="00CC5DCE"/>
    <w:rsid w:val="00CC6C9B"/>
    <w:rsid w:val="00CD0610"/>
    <w:rsid w:val="00CD561F"/>
    <w:rsid w:val="00CD5AFA"/>
    <w:rsid w:val="00D076FE"/>
    <w:rsid w:val="00D21FC4"/>
    <w:rsid w:val="00D2316A"/>
    <w:rsid w:val="00D25F14"/>
    <w:rsid w:val="00D31150"/>
    <w:rsid w:val="00D31385"/>
    <w:rsid w:val="00D33CA5"/>
    <w:rsid w:val="00D543AA"/>
    <w:rsid w:val="00D552AB"/>
    <w:rsid w:val="00D55744"/>
    <w:rsid w:val="00D630F7"/>
    <w:rsid w:val="00D6378D"/>
    <w:rsid w:val="00D73C7F"/>
    <w:rsid w:val="00D7438E"/>
    <w:rsid w:val="00D82FC1"/>
    <w:rsid w:val="00D94351"/>
    <w:rsid w:val="00D95054"/>
    <w:rsid w:val="00D95E61"/>
    <w:rsid w:val="00D9777B"/>
    <w:rsid w:val="00DB610B"/>
    <w:rsid w:val="00DF3DA5"/>
    <w:rsid w:val="00E0322C"/>
    <w:rsid w:val="00E1164C"/>
    <w:rsid w:val="00E16316"/>
    <w:rsid w:val="00E20DBC"/>
    <w:rsid w:val="00E21A2A"/>
    <w:rsid w:val="00E23435"/>
    <w:rsid w:val="00E33B67"/>
    <w:rsid w:val="00E35382"/>
    <w:rsid w:val="00E50759"/>
    <w:rsid w:val="00E5762E"/>
    <w:rsid w:val="00E62897"/>
    <w:rsid w:val="00E6443C"/>
    <w:rsid w:val="00E80149"/>
    <w:rsid w:val="00E80484"/>
    <w:rsid w:val="00E9031D"/>
    <w:rsid w:val="00E927C5"/>
    <w:rsid w:val="00E93E5B"/>
    <w:rsid w:val="00EA2764"/>
    <w:rsid w:val="00EA6AE8"/>
    <w:rsid w:val="00EB14A5"/>
    <w:rsid w:val="00EC4087"/>
    <w:rsid w:val="00EC58BA"/>
    <w:rsid w:val="00ED3AAD"/>
    <w:rsid w:val="00ED4619"/>
    <w:rsid w:val="00EE5091"/>
    <w:rsid w:val="00EF3CB2"/>
    <w:rsid w:val="00F149A9"/>
    <w:rsid w:val="00F162F3"/>
    <w:rsid w:val="00F178E0"/>
    <w:rsid w:val="00F20B1C"/>
    <w:rsid w:val="00F243FD"/>
    <w:rsid w:val="00F36139"/>
    <w:rsid w:val="00F57E3F"/>
    <w:rsid w:val="00F6394E"/>
    <w:rsid w:val="00F66B8F"/>
    <w:rsid w:val="00F722CE"/>
    <w:rsid w:val="00F73A17"/>
    <w:rsid w:val="00F806D0"/>
    <w:rsid w:val="00F83632"/>
    <w:rsid w:val="00F97AEC"/>
    <w:rsid w:val="00FA64B0"/>
    <w:rsid w:val="00FA7362"/>
    <w:rsid w:val="00FC0CA5"/>
    <w:rsid w:val="00FC6C55"/>
    <w:rsid w:val="00FC7323"/>
    <w:rsid w:val="00FD3B0D"/>
    <w:rsid w:val="00FD528E"/>
    <w:rsid w:val="00FF2591"/>
    <w:rsid w:val="00FF3925"/>
    <w:rsid w:val="00FF4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BD394"/>
  <w15:docId w15:val="{BFD7D148-22DA-46DA-A98C-726BFB570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E50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A0DE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0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DE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11F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11F2F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011F2F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11F2F"/>
    <w:rPr>
      <w:rFonts w:ascii="Calibri" w:hAnsi="Calibri" w:cs="Consolas"/>
      <w:szCs w:val="21"/>
    </w:rPr>
  </w:style>
  <w:style w:type="character" w:customStyle="1" w:styleId="apple-converted-space">
    <w:name w:val="apple-converted-space"/>
    <w:basedOn w:val="DefaultParagraphFont"/>
    <w:rsid w:val="00AC7AD2"/>
  </w:style>
  <w:style w:type="character" w:styleId="CommentReference">
    <w:name w:val="annotation reference"/>
    <w:basedOn w:val="DefaultParagraphFont"/>
    <w:uiPriority w:val="99"/>
    <w:semiHidden/>
    <w:unhideWhenUsed/>
    <w:rsid w:val="002C3A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3A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3A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3A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3AC7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9E50E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1238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387B"/>
  </w:style>
  <w:style w:type="paragraph" w:styleId="Footer">
    <w:name w:val="footer"/>
    <w:basedOn w:val="Normal"/>
    <w:link w:val="FooterChar"/>
    <w:uiPriority w:val="99"/>
    <w:unhideWhenUsed/>
    <w:rsid w:val="001238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38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5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8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6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1" Type="http://schemas.openxmlformats.org/officeDocument/2006/relationships/endnotes" Target="endnotes.xml"/><Relationship Id="rId6" Type="http://schemas.openxmlformats.org/officeDocument/2006/relationships/numbering" Target="numbering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byn.randolph\Desktop\GenomeTrakr\2018%20GT%20Meeting\Formatted%20Agen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3CE256E9C85747956A89443F7B28C8" ma:contentTypeVersion="0" ma:contentTypeDescription="Create a new document." ma:contentTypeScope="" ma:versionID="8750f0366d6136f2c4de62a680665e13">
  <xsd:schema xmlns:xsd="http://www.w3.org/2001/XMLSchema" xmlns:xs="http://www.w3.org/2001/XMLSchema" xmlns:p="http://schemas.microsoft.com/office/2006/metadata/properties" xmlns:ns2="5af08be3-da31-4ed0-bd15-c2f68cc29029" targetNamespace="http://schemas.microsoft.com/office/2006/metadata/properties" ma:root="true" ma:fieldsID="a9237e48bacdd61b756ffadd28ae093c" ns2:_="">
    <xsd:import namespace="5af08be3-da31-4ed0-bd15-c2f68cc29029"/>
    <xsd:element name="properties">
      <xsd:complexType>
        <xsd:sequence>
          <xsd:element name="documentManagement">
            <xsd:complexType>
              <xsd:all>
                <xsd:element ref="ns2:Description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08be3-da31-4ed0-bd15-c2f68cc29029" elementFormDefault="qualified">
    <xsd:import namespace="http://schemas.microsoft.com/office/2006/documentManagement/types"/>
    <xsd:import namespace="http://schemas.microsoft.com/office/infopath/2007/PartnerControls"/>
    <xsd:element name="Description" ma:index="8" nillable="true" ma:displayName="Description" ma:internalName="Description">
      <xsd:simpleType>
        <xsd:restriction base="dms:Note">
          <xsd:maxLength value="255"/>
        </xsd:restriction>
      </xsd:simpleType>
    </xsd:element>
    <xsd:element name="_dlc_DocId" ma:index="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0FE1EB03CDCF40A103984D667B5374" ma:contentTypeVersion="3" ma:contentTypeDescription="Create a new document." ma:contentTypeScope="" ma:versionID="5927b5038fe84eeb48bec1e2b3b76e5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bdce857514447a0c1349bf2ece187a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EF8B59-9791-4CC2-8C55-5BC15ED2B4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f08be3-da31-4ed0-bd15-c2f68cc290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24DBB2-DAEB-4C6B-BD87-DC7CFDAAC0C0}"/>
</file>

<file path=customXml/itemProps3.xml><?xml version="1.0" encoding="utf-8"?>
<ds:datastoreItem xmlns:ds="http://schemas.openxmlformats.org/officeDocument/2006/customXml" ds:itemID="{A77771D9-4BEA-4E8F-8F96-830BFD153B4A}">
  <ds:schemaRefs>
    <ds:schemaRef ds:uri="http://schemas.microsoft.com/office/2006/metadata/properties"/>
    <ds:schemaRef ds:uri="http://schemas.microsoft.com/office/infopath/2007/PartnerControls"/>
    <ds:schemaRef ds:uri="5af08be3-da31-4ed0-bd15-c2f68cc29029"/>
  </ds:schemaRefs>
</ds:datastoreItem>
</file>

<file path=customXml/itemProps4.xml><?xml version="1.0" encoding="utf-8"?>
<ds:datastoreItem xmlns:ds="http://schemas.openxmlformats.org/officeDocument/2006/customXml" ds:itemID="{975A714C-5968-4B12-BCC4-E3FD54A9B04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75C15FE-2E6D-4253-B62B-235D878B40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 Agenda</Template>
  <TotalTime>1</TotalTime>
  <Pages>3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Randolph, Robyn | APHL</dc:creator>
  <cp:lastModifiedBy>Albrecht, Kristy | APHL</cp:lastModifiedBy>
  <cp:revision>2</cp:revision>
  <cp:lastPrinted>2019-08-20T12:36:00Z</cp:lastPrinted>
  <dcterms:created xsi:type="dcterms:W3CDTF">2022-08-16T12:50:00Z</dcterms:created>
  <dcterms:modified xsi:type="dcterms:W3CDTF">2022-08-16T12:50:00Z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0x010100910FE1EB03CDCF40A103984D667B5374</vt:lpwstr>
  </property>
  <property fmtid="{D5CDD505-2E9C-101B-9397-08002B2CF9AE}" pid="3" name="_dlc_DocIdItemGuid">
    <vt:lpwstr>d06f6cf9-a54b-4b48-8087-61761f655c17</vt:lpwstr>
  </property>
</Properties>
</file>